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A0" w:rsidRDefault="00E530A0">
      <w:bookmarkStart w:id="0" w:name="_GoBack"/>
      <w:bookmarkEnd w:id="0"/>
    </w:p>
    <w:p w:rsidR="00E530A0" w:rsidRDefault="00E530A0">
      <w:r w:rsidRPr="00764D8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661.5pt;visibility:visible">
            <v:imagedata r:id="rId4" o:title=""/>
          </v:shape>
        </w:pict>
      </w:r>
    </w:p>
    <w:p w:rsidR="00E530A0" w:rsidRDefault="00E530A0"/>
    <w:p w:rsidR="00E530A0" w:rsidRDefault="00E530A0"/>
    <w:p w:rsidR="00E530A0" w:rsidRDefault="00E530A0"/>
    <w:p w:rsidR="00E530A0" w:rsidRDefault="00E530A0"/>
    <w:p w:rsidR="00E530A0" w:rsidRDefault="00E530A0">
      <w:r w:rsidRPr="00764D86">
        <w:rPr>
          <w:noProof/>
          <w:lang w:eastAsia="ru-RU"/>
        </w:rPr>
        <w:pict>
          <v:shape id="Рисунок 2" o:spid="_x0000_i1026" type="#_x0000_t75" style="width:468pt;height:661.5pt;visibility:visible">
            <v:imagedata r:id="rId5" o:title=""/>
          </v:shape>
        </w:pict>
      </w:r>
    </w:p>
    <w:p w:rsidR="00E530A0" w:rsidRDefault="00E530A0"/>
    <w:p w:rsidR="00E530A0" w:rsidRDefault="00E530A0"/>
    <w:p w:rsidR="00E530A0" w:rsidRDefault="00E530A0"/>
    <w:p w:rsidR="00E530A0" w:rsidRDefault="00E530A0"/>
    <w:p w:rsidR="00E530A0" w:rsidRDefault="00E530A0">
      <w:r w:rsidRPr="00764D86">
        <w:rPr>
          <w:noProof/>
          <w:lang w:eastAsia="ru-RU"/>
        </w:rPr>
        <w:pict>
          <v:shape id="Рисунок 3" o:spid="_x0000_i1027" type="#_x0000_t75" style="width:468pt;height:661.5pt;visibility:visible">
            <v:imagedata r:id="rId6" o:title=""/>
          </v:shape>
        </w:pict>
      </w:r>
    </w:p>
    <w:p w:rsidR="00E530A0" w:rsidRDefault="00E530A0"/>
    <w:p w:rsidR="00E530A0" w:rsidRDefault="00E530A0"/>
    <w:p w:rsidR="00E530A0" w:rsidRDefault="00E530A0"/>
    <w:p w:rsidR="00E530A0" w:rsidRDefault="00E530A0"/>
    <w:p w:rsidR="00E530A0" w:rsidRDefault="00E530A0">
      <w:r w:rsidRPr="00764D86">
        <w:rPr>
          <w:noProof/>
          <w:lang w:eastAsia="ru-RU"/>
        </w:rPr>
        <w:pict>
          <v:shape id="Рисунок 4" o:spid="_x0000_i1028" type="#_x0000_t75" style="width:468pt;height:661.5pt;visibility:visible">
            <v:imagedata r:id="rId7" o:title=""/>
          </v:shape>
        </w:pict>
      </w:r>
    </w:p>
    <w:p w:rsidR="00E530A0" w:rsidRDefault="00E530A0"/>
    <w:p w:rsidR="00E530A0" w:rsidRDefault="00E530A0"/>
    <w:p w:rsidR="00E530A0" w:rsidRDefault="00E530A0"/>
    <w:p w:rsidR="00E530A0" w:rsidRDefault="00E530A0"/>
    <w:p w:rsidR="00E530A0" w:rsidRDefault="00E530A0">
      <w:r w:rsidRPr="00764D86">
        <w:rPr>
          <w:noProof/>
          <w:lang w:eastAsia="ru-RU"/>
        </w:rPr>
        <w:pict>
          <v:shape id="Рисунок 5" o:spid="_x0000_i1029" type="#_x0000_t75" style="width:468pt;height:661.5pt;visibility:visible">
            <v:imagedata r:id="rId8" o:title=""/>
          </v:shape>
        </w:pict>
      </w:r>
    </w:p>
    <w:p w:rsidR="00E530A0" w:rsidRDefault="00E530A0"/>
    <w:p w:rsidR="00E530A0" w:rsidRDefault="00E530A0"/>
    <w:p w:rsidR="00E530A0" w:rsidRDefault="00E530A0"/>
    <w:p w:rsidR="00E530A0" w:rsidRDefault="00E530A0"/>
    <w:p w:rsidR="00E530A0" w:rsidRDefault="00E530A0"/>
    <w:p w:rsidR="00E530A0" w:rsidRDefault="00E530A0">
      <w:r w:rsidRPr="00764D86">
        <w:rPr>
          <w:noProof/>
          <w:lang w:eastAsia="ru-RU"/>
        </w:rPr>
        <w:pict>
          <v:shape id="Рисунок 6" o:spid="_x0000_i1030" type="#_x0000_t75" style="width:468pt;height:661.5pt;visibility:visible">
            <v:imagedata r:id="rId9" o:title=""/>
          </v:shape>
        </w:pict>
      </w:r>
    </w:p>
    <w:p w:rsidR="00E530A0" w:rsidRDefault="00E530A0"/>
    <w:sectPr w:rsidR="00E530A0" w:rsidSect="0008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4F6"/>
    <w:rsid w:val="000000D5"/>
    <w:rsid w:val="0000049D"/>
    <w:rsid w:val="000006A6"/>
    <w:rsid w:val="00000C56"/>
    <w:rsid w:val="00000E33"/>
    <w:rsid w:val="0000127C"/>
    <w:rsid w:val="00001637"/>
    <w:rsid w:val="00001C91"/>
    <w:rsid w:val="00001F61"/>
    <w:rsid w:val="000021F5"/>
    <w:rsid w:val="00002246"/>
    <w:rsid w:val="00002861"/>
    <w:rsid w:val="00002DA3"/>
    <w:rsid w:val="00002E7D"/>
    <w:rsid w:val="0000312B"/>
    <w:rsid w:val="00003295"/>
    <w:rsid w:val="00003526"/>
    <w:rsid w:val="000036A8"/>
    <w:rsid w:val="00003E9A"/>
    <w:rsid w:val="00004153"/>
    <w:rsid w:val="00004167"/>
    <w:rsid w:val="00004350"/>
    <w:rsid w:val="0000481A"/>
    <w:rsid w:val="0000482A"/>
    <w:rsid w:val="00004AFF"/>
    <w:rsid w:val="00005390"/>
    <w:rsid w:val="00005503"/>
    <w:rsid w:val="00005825"/>
    <w:rsid w:val="00005D7D"/>
    <w:rsid w:val="00006271"/>
    <w:rsid w:val="00006376"/>
    <w:rsid w:val="000066FC"/>
    <w:rsid w:val="0000674B"/>
    <w:rsid w:val="0000684F"/>
    <w:rsid w:val="00006CCB"/>
    <w:rsid w:val="00007274"/>
    <w:rsid w:val="00007CDD"/>
    <w:rsid w:val="0001105C"/>
    <w:rsid w:val="00011AF7"/>
    <w:rsid w:val="00011B55"/>
    <w:rsid w:val="00011BD2"/>
    <w:rsid w:val="00011EE8"/>
    <w:rsid w:val="00012357"/>
    <w:rsid w:val="00012772"/>
    <w:rsid w:val="00012921"/>
    <w:rsid w:val="00012A6A"/>
    <w:rsid w:val="0001381B"/>
    <w:rsid w:val="00013CBA"/>
    <w:rsid w:val="00013F60"/>
    <w:rsid w:val="0001483C"/>
    <w:rsid w:val="00014C3A"/>
    <w:rsid w:val="000153D3"/>
    <w:rsid w:val="00015B5F"/>
    <w:rsid w:val="00015DDC"/>
    <w:rsid w:val="000165D0"/>
    <w:rsid w:val="00017670"/>
    <w:rsid w:val="00017925"/>
    <w:rsid w:val="00017A15"/>
    <w:rsid w:val="00017E8E"/>
    <w:rsid w:val="00017F1E"/>
    <w:rsid w:val="000210BF"/>
    <w:rsid w:val="000216D0"/>
    <w:rsid w:val="00021808"/>
    <w:rsid w:val="0002204A"/>
    <w:rsid w:val="00022124"/>
    <w:rsid w:val="000224E5"/>
    <w:rsid w:val="00022537"/>
    <w:rsid w:val="0002273D"/>
    <w:rsid w:val="00022974"/>
    <w:rsid w:val="0002326F"/>
    <w:rsid w:val="00023599"/>
    <w:rsid w:val="000246B1"/>
    <w:rsid w:val="00024793"/>
    <w:rsid w:val="000248EC"/>
    <w:rsid w:val="0002499A"/>
    <w:rsid w:val="00024CA9"/>
    <w:rsid w:val="000251B3"/>
    <w:rsid w:val="000252D5"/>
    <w:rsid w:val="000256F9"/>
    <w:rsid w:val="00025884"/>
    <w:rsid w:val="000262DE"/>
    <w:rsid w:val="00026C69"/>
    <w:rsid w:val="000270C2"/>
    <w:rsid w:val="0002712F"/>
    <w:rsid w:val="000271E1"/>
    <w:rsid w:val="0002764E"/>
    <w:rsid w:val="00027A6A"/>
    <w:rsid w:val="00027E28"/>
    <w:rsid w:val="0003016B"/>
    <w:rsid w:val="00030554"/>
    <w:rsid w:val="000305C0"/>
    <w:rsid w:val="000308E9"/>
    <w:rsid w:val="00030C74"/>
    <w:rsid w:val="00030E48"/>
    <w:rsid w:val="00031AFB"/>
    <w:rsid w:val="00031FBF"/>
    <w:rsid w:val="0003250E"/>
    <w:rsid w:val="00032539"/>
    <w:rsid w:val="00032B5B"/>
    <w:rsid w:val="00033188"/>
    <w:rsid w:val="0003392F"/>
    <w:rsid w:val="00033A3A"/>
    <w:rsid w:val="00033D74"/>
    <w:rsid w:val="0003408F"/>
    <w:rsid w:val="000342A8"/>
    <w:rsid w:val="000343F7"/>
    <w:rsid w:val="000348DC"/>
    <w:rsid w:val="00034CE6"/>
    <w:rsid w:val="00034F1A"/>
    <w:rsid w:val="0003569B"/>
    <w:rsid w:val="00035ADF"/>
    <w:rsid w:val="00036BDC"/>
    <w:rsid w:val="00036C92"/>
    <w:rsid w:val="00037046"/>
    <w:rsid w:val="00037C34"/>
    <w:rsid w:val="00037DDF"/>
    <w:rsid w:val="00037EAE"/>
    <w:rsid w:val="000401ED"/>
    <w:rsid w:val="000402FE"/>
    <w:rsid w:val="00040846"/>
    <w:rsid w:val="00040E6A"/>
    <w:rsid w:val="000410BF"/>
    <w:rsid w:val="000413C8"/>
    <w:rsid w:val="0004205C"/>
    <w:rsid w:val="000420DF"/>
    <w:rsid w:val="0004213F"/>
    <w:rsid w:val="000421F2"/>
    <w:rsid w:val="00042E76"/>
    <w:rsid w:val="000433D6"/>
    <w:rsid w:val="0004397B"/>
    <w:rsid w:val="00043994"/>
    <w:rsid w:val="00043C47"/>
    <w:rsid w:val="00043CE6"/>
    <w:rsid w:val="000442C9"/>
    <w:rsid w:val="00044ADF"/>
    <w:rsid w:val="00044B90"/>
    <w:rsid w:val="00044E36"/>
    <w:rsid w:val="00045454"/>
    <w:rsid w:val="000458BF"/>
    <w:rsid w:val="00045DBF"/>
    <w:rsid w:val="00046C4F"/>
    <w:rsid w:val="000471A8"/>
    <w:rsid w:val="0005016D"/>
    <w:rsid w:val="000507E1"/>
    <w:rsid w:val="00050EAC"/>
    <w:rsid w:val="00051119"/>
    <w:rsid w:val="00051747"/>
    <w:rsid w:val="00051B5E"/>
    <w:rsid w:val="00051E62"/>
    <w:rsid w:val="000522E3"/>
    <w:rsid w:val="00052763"/>
    <w:rsid w:val="00052B3E"/>
    <w:rsid w:val="00052C2E"/>
    <w:rsid w:val="00053D5D"/>
    <w:rsid w:val="00053DC7"/>
    <w:rsid w:val="00054318"/>
    <w:rsid w:val="000547E7"/>
    <w:rsid w:val="00054EC9"/>
    <w:rsid w:val="000554E9"/>
    <w:rsid w:val="00055986"/>
    <w:rsid w:val="00055BF3"/>
    <w:rsid w:val="0005602E"/>
    <w:rsid w:val="00056E8B"/>
    <w:rsid w:val="00057576"/>
    <w:rsid w:val="000578DD"/>
    <w:rsid w:val="00057A43"/>
    <w:rsid w:val="00057BD0"/>
    <w:rsid w:val="00060BCD"/>
    <w:rsid w:val="00060DE1"/>
    <w:rsid w:val="00061624"/>
    <w:rsid w:val="00061768"/>
    <w:rsid w:val="00061ACC"/>
    <w:rsid w:val="00061C4F"/>
    <w:rsid w:val="0006250B"/>
    <w:rsid w:val="000625DF"/>
    <w:rsid w:val="00062843"/>
    <w:rsid w:val="000629DE"/>
    <w:rsid w:val="00062ABF"/>
    <w:rsid w:val="00062C1F"/>
    <w:rsid w:val="0006337C"/>
    <w:rsid w:val="0006353B"/>
    <w:rsid w:val="0006360F"/>
    <w:rsid w:val="000637AF"/>
    <w:rsid w:val="000637BC"/>
    <w:rsid w:val="000637CC"/>
    <w:rsid w:val="00063912"/>
    <w:rsid w:val="00063B48"/>
    <w:rsid w:val="00063D2F"/>
    <w:rsid w:val="00064421"/>
    <w:rsid w:val="000645D8"/>
    <w:rsid w:val="00065148"/>
    <w:rsid w:val="0006534D"/>
    <w:rsid w:val="000658E6"/>
    <w:rsid w:val="0006590D"/>
    <w:rsid w:val="0006596D"/>
    <w:rsid w:val="00066174"/>
    <w:rsid w:val="000661C4"/>
    <w:rsid w:val="00066744"/>
    <w:rsid w:val="00066BB9"/>
    <w:rsid w:val="00066C36"/>
    <w:rsid w:val="00066DB3"/>
    <w:rsid w:val="00066E06"/>
    <w:rsid w:val="00067164"/>
    <w:rsid w:val="00067874"/>
    <w:rsid w:val="00067C66"/>
    <w:rsid w:val="00070743"/>
    <w:rsid w:val="00070A63"/>
    <w:rsid w:val="00070EA1"/>
    <w:rsid w:val="00071481"/>
    <w:rsid w:val="00071774"/>
    <w:rsid w:val="000719A2"/>
    <w:rsid w:val="0007266F"/>
    <w:rsid w:val="00072FE7"/>
    <w:rsid w:val="0007336B"/>
    <w:rsid w:val="00073850"/>
    <w:rsid w:val="000739C4"/>
    <w:rsid w:val="00073FA8"/>
    <w:rsid w:val="00074360"/>
    <w:rsid w:val="00074C68"/>
    <w:rsid w:val="00075180"/>
    <w:rsid w:val="000757C6"/>
    <w:rsid w:val="00075CA5"/>
    <w:rsid w:val="00076243"/>
    <w:rsid w:val="0007646D"/>
    <w:rsid w:val="00076540"/>
    <w:rsid w:val="00076B37"/>
    <w:rsid w:val="00076E58"/>
    <w:rsid w:val="00076F29"/>
    <w:rsid w:val="000770BB"/>
    <w:rsid w:val="0007786A"/>
    <w:rsid w:val="00077CE5"/>
    <w:rsid w:val="000800BC"/>
    <w:rsid w:val="00080239"/>
    <w:rsid w:val="0008053C"/>
    <w:rsid w:val="00080C1F"/>
    <w:rsid w:val="00081848"/>
    <w:rsid w:val="00082490"/>
    <w:rsid w:val="00082620"/>
    <w:rsid w:val="000826C8"/>
    <w:rsid w:val="00082DAC"/>
    <w:rsid w:val="00082F19"/>
    <w:rsid w:val="0008338D"/>
    <w:rsid w:val="000835DE"/>
    <w:rsid w:val="00083C33"/>
    <w:rsid w:val="00084751"/>
    <w:rsid w:val="00084E9C"/>
    <w:rsid w:val="00085768"/>
    <w:rsid w:val="00085A56"/>
    <w:rsid w:val="00085E15"/>
    <w:rsid w:val="00085F97"/>
    <w:rsid w:val="000860C0"/>
    <w:rsid w:val="000861B6"/>
    <w:rsid w:val="00086725"/>
    <w:rsid w:val="00086824"/>
    <w:rsid w:val="0008790C"/>
    <w:rsid w:val="00087D4D"/>
    <w:rsid w:val="000905AA"/>
    <w:rsid w:val="00090931"/>
    <w:rsid w:val="00090BB5"/>
    <w:rsid w:val="00090C4B"/>
    <w:rsid w:val="00090D91"/>
    <w:rsid w:val="00091401"/>
    <w:rsid w:val="00091679"/>
    <w:rsid w:val="00091775"/>
    <w:rsid w:val="00091915"/>
    <w:rsid w:val="00091FA6"/>
    <w:rsid w:val="0009218C"/>
    <w:rsid w:val="00092368"/>
    <w:rsid w:val="000924CA"/>
    <w:rsid w:val="000929B0"/>
    <w:rsid w:val="00092C6C"/>
    <w:rsid w:val="00093505"/>
    <w:rsid w:val="00093557"/>
    <w:rsid w:val="0009361A"/>
    <w:rsid w:val="000937F7"/>
    <w:rsid w:val="00094709"/>
    <w:rsid w:val="000947A4"/>
    <w:rsid w:val="00094B86"/>
    <w:rsid w:val="00094E17"/>
    <w:rsid w:val="00094F5B"/>
    <w:rsid w:val="00094F8A"/>
    <w:rsid w:val="00095097"/>
    <w:rsid w:val="000956CD"/>
    <w:rsid w:val="00095B9F"/>
    <w:rsid w:val="00095E17"/>
    <w:rsid w:val="00095E7F"/>
    <w:rsid w:val="0009603C"/>
    <w:rsid w:val="0009651C"/>
    <w:rsid w:val="0009678D"/>
    <w:rsid w:val="000969EE"/>
    <w:rsid w:val="00096C32"/>
    <w:rsid w:val="00096FD9"/>
    <w:rsid w:val="00097187"/>
    <w:rsid w:val="000974B6"/>
    <w:rsid w:val="000976B5"/>
    <w:rsid w:val="00097EF9"/>
    <w:rsid w:val="000A011F"/>
    <w:rsid w:val="000A0352"/>
    <w:rsid w:val="000A0829"/>
    <w:rsid w:val="000A0CCF"/>
    <w:rsid w:val="000A0F53"/>
    <w:rsid w:val="000A11AA"/>
    <w:rsid w:val="000A11D9"/>
    <w:rsid w:val="000A11F1"/>
    <w:rsid w:val="000A12D8"/>
    <w:rsid w:val="000A14C9"/>
    <w:rsid w:val="000A1724"/>
    <w:rsid w:val="000A1AD5"/>
    <w:rsid w:val="000A2827"/>
    <w:rsid w:val="000A2C2A"/>
    <w:rsid w:val="000A2C5D"/>
    <w:rsid w:val="000A2E7C"/>
    <w:rsid w:val="000A2FF6"/>
    <w:rsid w:val="000A31EC"/>
    <w:rsid w:val="000A32B6"/>
    <w:rsid w:val="000A3A9F"/>
    <w:rsid w:val="000A3F0E"/>
    <w:rsid w:val="000A46F9"/>
    <w:rsid w:val="000A4982"/>
    <w:rsid w:val="000A4C61"/>
    <w:rsid w:val="000A4D47"/>
    <w:rsid w:val="000A5A20"/>
    <w:rsid w:val="000A5E63"/>
    <w:rsid w:val="000A5EE9"/>
    <w:rsid w:val="000A61F7"/>
    <w:rsid w:val="000A6467"/>
    <w:rsid w:val="000A6515"/>
    <w:rsid w:val="000A6A1F"/>
    <w:rsid w:val="000A6CEE"/>
    <w:rsid w:val="000A6DDA"/>
    <w:rsid w:val="000A70CD"/>
    <w:rsid w:val="000A72B2"/>
    <w:rsid w:val="000B0080"/>
    <w:rsid w:val="000B0BB0"/>
    <w:rsid w:val="000B1BAB"/>
    <w:rsid w:val="000B1C42"/>
    <w:rsid w:val="000B1D3E"/>
    <w:rsid w:val="000B1EF2"/>
    <w:rsid w:val="000B2434"/>
    <w:rsid w:val="000B2F96"/>
    <w:rsid w:val="000B35EC"/>
    <w:rsid w:val="000B4D87"/>
    <w:rsid w:val="000B5081"/>
    <w:rsid w:val="000B509E"/>
    <w:rsid w:val="000B518D"/>
    <w:rsid w:val="000B523C"/>
    <w:rsid w:val="000B5651"/>
    <w:rsid w:val="000B5658"/>
    <w:rsid w:val="000B5AE6"/>
    <w:rsid w:val="000B5C3E"/>
    <w:rsid w:val="000B5FDC"/>
    <w:rsid w:val="000B60EA"/>
    <w:rsid w:val="000B62DD"/>
    <w:rsid w:val="000B6367"/>
    <w:rsid w:val="000B678C"/>
    <w:rsid w:val="000B67CE"/>
    <w:rsid w:val="000B6A17"/>
    <w:rsid w:val="000B6D28"/>
    <w:rsid w:val="000B6EA5"/>
    <w:rsid w:val="000B70A5"/>
    <w:rsid w:val="000B7A7C"/>
    <w:rsid w:val="000B7C21"/>
    <w:rsid w:val="000B7C34"/>
    <w:rsid w:val="000B7FB4"/>
    <w:rsid w:val="000C0137"/>
    <w:rsid w:val="000C0375"/>
    <w:rsid w:val="000C05A8"/>
    <w:rsid w:val="000C0749"/>
    <w:rsid w:val="000C0C29"/>
    <w:rsid w:val="000C1136"/>
    <w:rsid w:val="000C1627"/>
    <w:rsid w:val="000C164E"/>
    <w:rsid w:val="000C16C0"/>
    <w:rsid w:val="000C1E7D"/>
    <w:rsid w:val="000C2012"/>
    <w:rsid w:val="000C271A"/>
    <w:rsid w:val="000C2AB1"/>
    <w:rsid w:val="000C2BC2"/>
    <w:rsid w:val="000C2D05"/>
    <w:rsid w:val="000C3276"/>
    <w:rsid w:val="000C3295"/>
    <w:rsid w:val="000C3720"/>
    <w:rsid w:val="000C3B5C"/>
    <w:rsid w:val="000C4372"/>
    <w:rsid w:val="000C4426"/>
    <w:rsid w:val="000C463B"/>
    <w:rsid w:val="000C4865"/>
    <w:rsid w:val="000C48BF"/>
    <w:rsid w:val="000C5502"/>
    <w:rsid w:val="000C561C"/>
    <w:rsid w:val="000C59ED"/>
    <w:rsid w:val="000C6480"/>
    <w:rsid w:val="000C6656"/>
    <w:rsid w:val="000C66ED"/>
    <w:rsid w:val="000C677D"/>
    <w:rsid w:val="000C6D99"/>
    <w:rsid w:val="000C6DB4"/>
    <w:rsid w:val="000C7334"/>
    <w:rsid w:val="000C7D41"/>
    <w:rsid w:val="000D05D0"/>
    <w:rsid w:val="000D0652"/>
    <w:rsid w:val="000D074A"/>
    <w:rsid w:val="000D0A4A"/>
    <w:rsid w:val="000D0A5A"/>
    <w:rsid w:val="000D0E76"/>
    <w:rsid w:val="000D108A"/>
    <w:rsid w:val="000D1207"/>
    <w:rsid w:val="000D167A"/>
    <w:rsid w:val="000D2701"/>
    <w:rsid w:val="000D29B8"/>
    <w:rsid w:val="000D2C9B"/>
    <w:rsid w:val="000D3816"/>
    <w:rsid w:val="000D4490"/>
    <w:rsid w:val="000D4691"/>
    <w:rsid w:val="000D469F"/>
    <w:rsid w:val="000D4E1A"/>
    <w:rsid w:val="000D4FC1"/>
    <w:rsid w:val="000D510E"/>
    <w:rsid w:val="000D52E6"/>
    <w:rsid w:val="000D568E"/>
    <w:rsid w:val="000D586F"/>
    <w:rsid w:val="000D5DA8"/>
    <w:rsid w:val="000D6154"/>
    <w:rsid w:val="000D61F5"/>
    <w:rsid w:val="000D693C"/>
    <w:rsid w:val="000D6A4D"/>
    <w:rsid w:val="000D6A69"/>
    <w:rsid w:val="000D6B92"/>
    <w:rsid w:val="000D6E46"/>
    <w:rsid w:val="000D6F16"/>
    <w:rsid w:val="000D7667"/>
    <w:rsid w:val="000D76F3"/>
    <w:rsid w:val="000D7742"/>
    <w:rsid w:val="000D7E10"/>
    <w:rsid w:val="000E005C"/>
    <w:rsid w:val="000E1630"/>
    <w:rsid w:val="000E1A4B"/>
    <w:rsid w:val="000E1EE9"/>
    <w:rsid w:val="000E2C2E"/>
    <w:rsid w:val="000E2F5D"/>
    <w:rsid w:val="000E345E"/>
    <w:rsid w:val="000E3507"/>
    <w:rsid w:val="000E3EBD"/>
    <w:rsid w:val="000E488B"/>
    <w:rsid w:val="000E48D4"/>
    <w:rsid w:val="000E496F"/>
    <w:rsid w:val="000E566B"/>
    <w:rsid w:val="000E5935"/>
    <w:rsid w:val="000E5DA3"/>
    <w:rsid w:val="000E5EB3"/>
    <w:rsid w:val="000E6116"/>
    <w:rsid w:val="000E64E4"/>
    <w:rsid w:val="000E7664"/>
    <w:rsid w:val="000E7BA6"/>
    <w:rsid w:val="000E7EA4"/>
    <w:rsid w:val="000E7FFC"/>
    <w:rsid w:val="000F02DD"/>
    <w:rsid w:val="000F06A9"/>
    <w:rsid w:val="000F0A23"/>
    <w:rsid w:val="000F0EDF"/>
    <w:rsid w:val="000F11B4"/>
    <w:rsid w:val="000F12A9"/>
    <w:rsid w:val="000F28CD"/>
    <w:rsid w:val="000F2A0B"/>
    <w:rsid w:val="000F2D26"/>
    <w:rsid w:val="000F30F4"/>
    <w:rsid w:val="000F3567"/>
    <w:rsid w:val="000F3777"/>
    <w:rsid w:val="000F3820"/>
    <w:rsid w:val="000F3960"/>
    <w:rsid w:val="000F415C"/>
    <w:rsid w:val="000F485E"/>
    <w:rsid w:val="000F549C"/>
    <w:rsid w:val="000F5828"/>
    <w:rsid w:val="000F5CE6"/>
    <w:rsid w:val="000F5D62"/>
    <w:rsid w:val="000F5FAA"/>
    <w:rsid w:val="000F6110"/>
    <w:rsid w:val="000F68B9"/>
    <w:rsid w:val="000F6B1F"/>
    <w:rsid w:val="000F73EB"/>
    <w:rsid w:val="000F799C"/>
    <w:rsid w:val="000F7D9E"/>
    <w:rsid w:val="00100174"/>
    <w:rsid w:val="001009A4"/>
    <w:rsid w:val="00101191"/>
    <w:rsid w:val="001011F6"/>
    <w:rsid w:val="0010185A"/>
    <w:rsid w:val="00101DA6"/>
    <w:rsid w:val="001025BF"/>
    <w:rsid w:val="00102CF3"/>
    <w:rsid w:val="00102D56"/>
    <w:rsid w:val="0010373B"/>
    <w:rsid w:val="00103DFD"/>
    <w:rsid w:val="00103F15"/>
    <w:rsid w:val="00104004"/>
    <w:rsid w:val="00104607"/>
    <w:rsid w:val="001046AF"/>
    <w:rsid w:val="00104A18"/>
    <w:rsid w:val="00104F95"/>
    <w:rsid w:val="001054C5"/>
    <w:rsid w:val="001057C6"/>
    <w:rsid w:val="00105CA8"/>
    <w:rsid w:val="001063A8"/>
    <w:rsid w:val="00106481"/>
    <w:rsid w:val="00106616"/>
    <w:rsid w:val="00106DAE"/>
    <w:rsid w:val="001072FB"/>
    <w:rsid w:val="00107436"/>
    <w:rsid w:val="001074B9"/>
    <w:rsid w:val="001074CA"/>
    <w:rsid w:val="00107ADF"/>
    <w:rsid w:val="00107D69"/>
    <w:rsid w:val="00110377"/>
    <w:rsid w:val="001108A0"/>
    <w:rsid w:val="00110B10"/>
    <w:rsid w:val="00110E7C"/>
    <w:rsid w:val="001113BB"/>
    <w:rsid w:val="00112657"/>
    <w:rsid w:val="001126FC"/>
    <w:rsid w:val="00112736"/>
    <w:rsid w:val="00112A74"/>
    <w:rsid w:val="00112FA8"/>
    <w:rsid w:val="00113017"/>
    <w:rsid w:val="0011337A"/>
    <w:rsid w:val="00113C48"/>
    <w:rsid w:val="00113F8C"/>
    <w:rsid w:val="00113FE3"/>
    <w:rsid w:val="00113FE6"/>
    <w:rsid w:val="00114592"/>
    <w:rsid w:val="001148A4"/>
    <w:rsid w:val="001152DC"/>
    <w:rsid w:val="00115C12"/>
    <w:rsid w:val="00115D3E"/>
    <w:rsid w:val="00115E15"/>
    <w:rsid w:val="001162F2"/>
    <w:rsid w:val="0011646F"/>
    <w:rsid w:val="001165C6"/>
    <w:rsid w:val="001166FD"/>
    <w:rsid w:val="00116AE3"/>
    <w:rsid w:val="0011746C"/>
    <w:rsid w:val="00117907"/>
    <w:rsid w:val="0011798F"/>
    <w:rsid w:val="00120855"/>
    <w:rsid w:val="0012096E"/>
    <w:rsid w:val="00120B28"/>
    <w:rsid w:val="00120D6F"/>
    <w:rsid w:val="00120FA7"/>
    <w:rsid w:val="001211EE"/>
    <w:rsid w:val="001212CE"/>
    <w:rsid w:val="0012144E"/>
    <w:rsid w:val="00121533"/>
    <w:rsid w:val="001217D2"/>
    <w:rsid w:val="00121FA1"/>
    <w:rsid w:val="00122161"/>
    <w:rsid w:val="001225CF"/>
    <w:rsid w:val="0012372D"/>
    <w:rsid w:val="001244A0"/>
    <w:rsid w:val="0012486A"/>
    <w:rsid w:val="00124DAC"/>
    <w:rsid w:val="00124EA0"/>
    <w:rsid w:val="00124F6D"/>
    <w:rsid w:val="00124F8A"/>
    <w:rsid w:val="00124FD1"/>
    <w:rsid w:val="00125703"/>
    <w:rsid w:val="00125888"/>
    <w:rsid w:val="00125DC4"/>
    <w:rsid w:val="0012636F"/>
    <w:rsid w:val="001265F3"/>
    <w:rsid w:val="001267F9"/>
    <w:rsid w:val="00126D7B"/>
    <w:rsid w:val="0012776A"/>
    <w:rsid w:val="00127A60"/>
    <w:rsid w:val="00127ADA"/>
    <w:rsid w:val="00127F54"/>
    <w:rsid w:val="00130517"/>
    <w:rsid w:val="00130662"/>
    <w:rsid w:val="0013089F"/>
    <w:rsid w:val="00131054"/>
    <w:rsid w:val="00131678"/>
    <w:rsid w:val="00131863"/>
    <w:rsid w:val="00131C6A"/>
    <w:rsid w:val="00131C93"/>
    <w:rsid w:val="0013248B"/>
    <w:rsid w:val="00132602"/>
    <w:rsid w:val="00132829"/>
    <w:rsid w:val="00132A3C"/>
    <w:rsid w:val="00132D00"/>
    <w:rsid w:val="00132E51"/>
    <w:rsid w:val="001333C4"/>
    <w:rsid w:val="00133600"/>
    <w:rsid w:val="00133D03"/>
    <w:rsid w:val="001346B3"/>
    <w:rsid w:val="0013483C"/>
    <w:rsid w:val="001349CD"/>
    <w:rsid w:val="00134A62"/>
    <w:rsid w:val="00134C39"/>
    <w:rsid w:val="00134E90"/>
    <w:rsid w:val="0013557D"/>
    <w:rsid w:val="0013577C"/>
    <w:rsid w:val="00135852"/>
    <w:rsid w:val="00135C58"/>
    <w:rsid w:val="00135FD2"/>
    <w:rsid w:val="00136198"/>
    <w:rsid w:val="001361EA"/>
    <w:rsid w:val="00136F04"/>
    <w:rsid w:val="00137255"/>
    <w:rsid w:val="001373BA"/>
    <w:rsid w:val="00137DFF"/>
    <w:rsid w:val="0014027C"/>
    <w:rsid w:val="0014034C"/>
    <w:rsid w:val="00140769"/>
    <w:rsid w:val="00140E11"/>
    <w:rsid w:val="00140E91"/>
    <w:rsid w:val="00141280"/>
    <w:rsid w:val="001421E7"/>
    <w:rsid w:val="00142442"/>
    <w:rsid w:val="00142A3F"/>
    <w:rsid w:val="00142CF3"/>
    <w:rsid w:val="00142EF3"/>
    <w:rsid w:val="00143115"/>
    <w:rsid w:val="0014326F"/>
    <w:rsid w:val="0014382F"/>
    <w:rsid w:val="001439AA"/>
    <w:rsid w:val="00143E3A"/>
    <w:rsid w:val="0014408E"/>
    <w:rsid w:val="00144147"/>
    <w:rsid w:val="0014418C"/>
    <w:rsid w:val="001450B2"/>
    <w:rsid w:val="001451FD"/>
    <w:rsid w:val="00145741"/>
    <w:rsid w:val="00145E40"/>
    <w:rsid w:val="00146AB0"/>
    <w:rsid w:val="00146D8B"/>
    <w:rsid w:val="00147198"/>
    <w:rsid w:val="0014733D"/>
    <w:rsid w:val="00147A74"/>
    <w:rsid w:val="00147A75"/>
    <w:rsid w:val="00147B0E"/>
    <w:rsid w:val="00147D8E"/>
    <w:rsid w:val="00150400"/>
    <w:rsid w:val="00150987"/>
    <w:rsid w:val="00150B48"/>
    <w:rsid w:val="00150C2B"/>
    <w:rsid w:val="001519E0"/>
    <w:rsid w:val="001536BD"/>
    <w:rsid w:val="00153BA6"/>
    <w:rsid w:val="00153E19"/>
    <w:rsid w:val="00154554"/>
    <w:rsid w:val="0015552D"/>
    <w:rsid w:val="0015597A"/>
    <w:rsid w:val="00155B77"/>
    <w:rsid w:val="0015608A"/>
    <w:rsid w:val="001564F5"/>
    <w:rsid w:val="00156ACB"/>
    <w:rsid w:val="00156AF1"/>
    <w:rsid w:val="00156B10"/>
    <w:rsid w:val="001571E4"/>
    <w:rsid w:val="001574C7"/>
    <w:rsid w:val="001578FE"/>
    <w:rsid w:val="00157C69"/>
    <w:rsid w:val="00157EB4"/>
    <w:rsid w:val="00160868"/>
    <w:rsid w:val="00160927"/>
    <w:rsid w:val="00160DEC"/>
    <w:rsid w:val="001611BE"/>
    <w:rsid w:val="001614D3"/>
    <w:rsid w:val="001618C5"/>
    <w:rsid w:val="00161A9C"/>
    <w:rsid w:val="001621F6"/>
    <w:rsid w:val="001623FA"/>
    <w:rsid w:val="001625F0"/>
    <w:rsid w:val="00162D95"/>
    <w:rsid w:val="0016314A"/>
    <w:rsid w:val="00163561"/>
    <w:rsid w:val="00163B90"/>
    <w:rsid w:val="00163C05"/>
    <w:rsid w:val="0016418E"/>
    <w:rsid w:val="00164B9B"/>
    <w:rsid w:val="00164BE3"/>
    <w:rsid w:val="00164D36"/>
    <w:rsid w:val="0016507D"/>
    <w:rsid w:val="001652F7"/>
    <w:rsid w:val="00165336"/>
    <w:rsid w:val="00166084"/>
    <w:rsid w:val="001662D3"/>
    <w:rsid w:val="001663EF"/>
    <w:rsid w:val="00166A63"/>
    <w:rsid w:val="00166B50"/>
    <w:rsid w:val="00166B52"/>
    <w:rsid w:val="0016709E"/>
    <w:rsid w:val="00167F2A"/>
    <w:rsid w:val="001701ED"/>
    <w:rsid w:val="001702D5"/>
    <w:rsid w:val="00170C29"/>
    <w:rsid w:val="00170EF9"/>
    <w:rsid w:val="00170F9A"/>
    <w:rsid w:val="00171123"/>
    <w:rsid w:val="00171622"/>
    <w:rsid w:val="0017194F"/>
    <w:rsid w:val="00171976"/>
    <w:rsid w:val="00171D52"/>
    <w:rsid w:val="00172587"/>
    <w:rsid w:val="00172824"/>
    <w:rsid w:val="00172D2A"/>
    <w:rsid w:val="00172DA6"/>
    <w:rsid w:val="00173551"/>
    <w:rsid w:val="00173C80"/>
    <w:rsid w:val="00173DBF"/>
    <w:rsid w:val="00174106"/>
    <w:rsid w:val="00174124"/>
    <w:rsid w:val="001746E5"/>
    <w:rsid w:val="001748BF"/>
    <w:rsid w:val="00174DED"/>
    <w:rsid w:val="0017502D"/>
    <w:rsid w:val="0017525F"/>
    <w:rsid w:val="00175630"/>
    <w:rsid w:val="0017596D"/>
    <w:rsid w:val="00175E8D"/>
    <w:rsid w:val="00176787"/>
    <w:rsid w:val="001768B3"/>
    <w:rsid w:val="001768B8"/>
    <w:rsid w:val="0017691E"/>
    <w:rsid w:val="0017697F"/>
    <w:rsid w:val="00177B52"/>
    <w:rsid w:val="00177C8A"/>
    <w:rsid w:val="001800CD"/>
    <w:rsid w:val="0018024F"/>
    <w:rsid w:val="0018047B"/>
    <w:rsid w:val="00180C37"/>
    <w:rsid w:val="0018137B"/>
    <w:rsid w:val="001817FB"/>
    <w:rsid w:val="00181A84"/>
    <w:rsid w:val="00181AB2"/>
    <w:rsid w:val="00181E47"/>
    <w:rsid w:val="001822BF"/>
    <w:rsid w:val="00182643"/>
    <w:rsid w:val="0018291C"/>
    <w:rsid w:val="001836B4"/>
    <w:rsid w:val="00183810"/>
    <w:rsid w:val="00184B5C"/>
    <w:rsid w:val="00184E4B"/>
    <w:rsid w:val="00184F48"/>
    <w:rsid w:val="0018503B"/>
    <w:rsid w:val="001865C6"/>
    <w:rsid w:val="001867AE"/>
    <w:rsid w:val="001869E6"/>
    <w:rsid w:val="00186A20"/>
    <w:rsid w:val="00186E62"/>
    <w:rsid w:val="0018708C"/>
    <w:rsid w:val="00187554"/>
    <w:rsid w:val="001878FC"/>
    <w:rsid w:val="00190108"/>
    <w:rsid w:val="001902F6"/>
    <w:rsid w:val="00190B35"/>
    <w:rsid w:val="00190ED4"/>
    <w:rsid w:val="001913AE"/>
    <w:rsid w:val="0019144D"/>
    <w:rsid w:val="00191A61"/>
    <w:rsid w:val="00191C1E"/>
    <w:rsid w:val="00191CA1"/>
    <w:rsid w:val="00191DAC"/>
    <w:rsid w:val="0019219C"/>
    <w:rsid w:val="001925AA"/>
    <w:rsid w:val="00192790"/>
    <w:rsid w:val="001928AB"/>
    <w:rsid w:val="00192A1B"/>
    <w:rsid w:val="00192E91"/>
    <w:rsid w:val="00193099"/>
    <w:rsid w:val="00193A5B"/>
    <w:rsid w:val="00193BD9"/>
    <w:rsid w:val="00193BF3"/>
    <w:rsid w:val="001940EA"/>
    <w:rsid w:val="001945BD"/>
    <w:rsid w:val="001948ED"/>
    <w:rsid w:val="00194C63"/>
    <w:rsid w:val="001950E1"/>
    <w:rsid w:val="0019532D"/>
    <w:rsid w:val="001955C6"/>
    <w:rsid w:val="00195928"/>
    <w:rsid w:val="00195C73"/>
    <w:rsid w:val="00195CB8"/>
    <w:rsid w:val="00195FBC"/>
    <w:rsid w:val="00196947"/>
    <w:rsid w:val="00196A27"/>
    <w:rsid w:val="00197149"/>
    <w:rsid w:val="00197181"/>
    <w:rsid w:val="00197637"/>
    <w:rsid w:val="001976B1"/>
    <w:rsid w:val="00197FDB"/>
    <w:rsid w:val="001A0335"/>
    <w:rsid w:val="001A0673"/>
    <w:rsid w:val="001A0B09"/>
    <w:rsid w:val="001A0C11"/>
    <w:rsid w:val="001A1554"/>
    <w:rsid w:val="001A16DA"/>
    <w:rsid w:val="001A18F9"/>
    <w:rsid w:val="001A1B8B"/>
    <w:rsid w:val="001A1C97"/>
    <w:rsid w:val="001A1F39"/>
    <w:rsid w:val="001A29C5"/>
    <w:rsid w:val="001A29D2"/>
    <w:rsid w:val="001A3003"/>
    <w:rsid w:val="001A391F"/>
    <w:rsid w:val="001A394B"/>
    <w:rsid w:val="001A3A05"/>
    <w:rsid w:val="001A3B17"/>
    <w:rsid w:val="001A44CF"/>
    <w:rsid w:val="001A4610"/>
    <w:rsid w:val="001A4654"/>
    <w:rsid w:val="001A466A"/>
    <w:rsid w:val="001A4A80"/>
    <w:rsid w:val="001A4F27"/>
    <w:rsid w:val="001A513E"/>
    <w:rsid w:val="001A558C"/>
    <w:rsid w:val="001A55C1"/>
    <w:rsid w:val="001A5716"/>
    <w:rsid w:val="001A589B"/>
    <w:rsid w:val="001A5A08"/>
    <w:rsid w:val="001A64EA"/>
    <w:rsid w:val="001A6517"/>
    <w:rsid w:val="001A6826"/>
    <w:rsid w:val="001A6CB4"/>
    <w:rsid w:val="001A72A0"/>
    <w:rsid w:val="001A7DFC"/>
    <w:rsid w:val="001B0E2E"/>
    <w:rsid w:val="001B195B"/>
    <w:rsid w:val="001B1DDE"/>
    <w:rsid w:val="001B20E4"/>
    <w:rsid w:val="001B26B3"/>
    <w:rsid w:val="001B2890"/>
    <w:rsid w:val="001B2B32"/>
    <w:rsid w:val="001B397D"/>
    <w:rsid w:val="001B43E1"/>
    <w:rsid w:val="001B475F"/>
    <w:rsid w:val="001B4A2C"/>
    <w:rsid w:val="001B4CC3"/>
    <w:rsid w:val="001B5372"/>
    <w:rsid w:val="001B537C"/>
    <w:rsid w:val="001B600C"/>
    <w:rsid w:val="001B6597"/>
    <w:rsid w:val="001B6D43"/>
    <w:rsid w:val="001B74EC"/>
    <w:rsid w:val="001B75BE"/>
    <w:rsid w:val="001B762C"/>
    <w:rsid w:val="001B79ED"/>
    <w:rsid w:val="001C03D2"/>
    <w:rsid w:val="001C069D"/>
    <w:rsid w:val="001C12CC"/>
    <w:rsid w:val="001C1707"/>
    <w:rsid w:val="001C1F15"/>
    <w:rsid w:val="001C1FC1"/>
    <w:rsid w:val="001C2700"/>
    <w:rsid w:val="001C2D1F"/>
    <w:rsid w:val="001C3B7D"/>
    <w:rsid w:val="001C3BB0"/>
    <w:rsid w:val="001C3C4E"/>
    <w:rsid w:val="001C4170"/>
    <w:rsid w:val="001C4867"/>
    <w:rsid w:val="001C51B3"/>
    <w:rsid w:val="001C5A38"/>
    <w:rsid w:val="001C5BF9"/>
    <w:rsid w:val="001C5E2E"/>
    <w:rsid w:val="001C6416"/>
    <w:rsid w:val="001C70C9"/>
    <w:rsid w:val="001C7385"/>
    <w:rsid w:val="001C7623"/>
    <w:rsid w:val="001C7E26"/>
    <w:rsid w:val="001C7F6B"/>
    <w:rsid w:val="001D0AB9"/>
    <w:rsid w:val="001D0B26"/>
    <w:rsid w:val="001D0EFD"/>
    <w:rsid w:val="001D15A2"/>
    <w:rsid w:val="001D162D"/>
    <w:rsid w:val="001D174E"/>
    <w:rsid w:val="001D1AF3"/>
    <w:rsid w:val="001D200A"/>
    <w:rsid w:val="001D20CC"/>
    <w:rsid w:val="001D26C1"/>
    <w:rsid w:val="001D272D"/>
    <w:rsid w:val="001D2986"/>
    <w:rsid w:val="001D356A"/>
    <w:rsid w:val="001D3801"/>
    <w:rsid w:val="001D40A7"/>
    <w:rsid w:val="001D468A"/>
    <w:rsid w:val="001D4926"/>
    <w:rsid w:val="001D4CB8"/>
    <w:rsid w:val="001D51C4"/>
    <w:rsid w:val="001D54FA"/>
    <w:rsid w:val="001D577E"/>
    <w:rsid w:val="001D592B"/>
    <w:rsid w:val="001D5B44"/>
    <w:rsid w:val="001D606E"/>
    <w:rsid w:val="001D71C1"/>
    <w:rsid w:val="001D72A4"/>
    <w:rsid w:val="001D7743"/>
    <w:rsid w:val="001D77E7"/>
    <w:rsid w:val="001E00CB"/>
    <w:rsid w:val="001E048C"/>
    <w:rsid w:val="001E05F6"/>
    <w:rsid w:val="001E070C"/>
    <w:rsid w:val="001E07E2"/>
    <w:rsid w:val="001E0D01"/>
    <w:rsid w:val="001E13EE"/>
    <w:rsid w:val="001E1817"/>
    <w:rsid w:val="001E19C2"/>
    <w:rsid w:val="001E2374"/>
    <w:rsid w:val="001E27D9"/>
    <w:rsid w:val="001E287D"/>
    <w:rsid w:val="001E293C"/>
    <w:rsid w:val="001E2FDC"/>
    <w:rsid w:val="001E3314"/>
    <w:rsid w:val="001E336B"/>
    <w:rsid w:val="001E338A"/>
    <w:rsid w:val="001E33DE"/>
    <w:rsid w:val="001E3580"/>
    <w:rsid w:val="001E36B3"/>
    <w:rsid w:val="001E41CD"/>
    <w:rsid w:val="001E42EE"/>
    <w:rsid w:val="001E4772"/>
    <w:rsid w:val="001E49BB"/>
    <w:rsid w:val="001E4E42"/>
    <w:rsid w:val="001E537F"/>
    <w:rsid w:val="001E5D89"/>
    <w:rsid w:val="001E6167"/>
    <w:rsid w:val="001E65F3"/>
    <w:rsid w:val="001E6613"/>
    <w:rsid w:val="001E66FD"/>
    <w:rsid w:val="001E72CE"/>
    <w:rsid w:val="001E747C"/>
    <w:rsid w:val="001E782E"/>
    <w:rsid w:val="001E7F41"/>
    <w:rsid w:val="001F058F"/>
    <w:rsid w:val="001F079E"/>
    <w:rsid w:val="001F099E"/>
    <w:rsid w:val="001F0DCF"/>
    <w:rsid w:val="001F1087"/>
    <w:rsid w:val="001F14F1"/>
    <w:rsid w:val="001F270B"/>
    <w:rsid w:val="001F2823"/>
    <w:rsid w:val="001F2D0E"/>
    <w:rsid w:val="001F2E6B"/>
    <w:rsid w:val="001F3646"/>
    <w:rsid w:val="001F42F0"/>
    <w:rsid w:val="001F44F6"/>
    <w:rsid w:val="001F4B39"/>
    <w:rsid w:val="001F4BE6"/>
    <w:rsid w:val="001F6661"/>
    <w:rsid w:val="001F677F"/>
    <w:rsid w:val="001F6992"/>
    <w:rsid w:val="001F6C47"/>
    <w:rsid w:val="001F72A5"/>
    <w:rsid w:val="001F7831"/>
    <w:rsid w:val="001F7A09"/>
    <w:rsid w:val="001F7A57"/>
    <w:rsid w:val="001F7D12"/>
    <w:rsid w:val="001F7F80"/>
    <w:rsid w:val="00200363"/>
    <w:rsid w:val="002008EF"/>
    <w:rsid w:val="0020095C"/>
    <w:rsid w:val="002009DB"/>
    <w:rsid w:val="002009F9"/>
    <w:rsid w:val="00201C48"/>
    <w:rsid w:val="00201D63"/>
    <w:rsid w:val="00201DA7"/>
    <w:rsid w:val="00201EA8"/>
    <w:rsid w:val="00201F1E"/>
    <w:rsid w:val="00202380"/>
    <w:rsid w:val="002025BE"/>
    <w:rsid w:val="00202620"/>
    <w:rsid w:val="002032BE"/>
    <w:rsid w:val="00203682"/>
    <w:rsid w:val="00203A46"/>
    <w:rsid w:val="00203EAF"/>
    <w:rsid w:val="00204181"/>
    <w:rsid w:val="0020428D"/>
    <w:rsid w:val="00204461"/>
    <w:rsid w:val="002051C3"/>
    <w:rsid w:val="00205B5A"/>
    <w:rsid w:val="00205CE2"/>
    <w:rsid w:val="00205D29"/>
    <w:rsid w:val="00206970"/>
    <w:rsid w:val="00206E05"/>
    <w:rsid w:val="00206EF1"/>
    <w:rsid w:val="00206FD1"/>
    <w:rsid w:val="00207B9A"/>
    <w:rsid w:val="002106B5"/>
    <w:rsid w:val="00211109"/>
    <w:rsid w:val="0021124D"/>
    <w:rsid w:val="0021166E"/>
    <w:rsid w:val="00211D71"/>
    <w:rsid w:val="002120CC"/>
    <w:rsid w:val="0021241F"/>
    <w:rsid w:val="00212693"/>
    <w:rsid w:val="00212723"/>
    <w:rsid w:val="002135BE"/>
    <w:rsid w:val="00214532"/>
    <w:rsid w:val="00214B21"/>
    <w:rsid w:val="00214D45"/>
    <w:rsid w:val="00216122"/>
    <w:rsid w:val="0021642D"/>
    <w:rsid w:val="002168EA"/>
    <w:rsid w:val="00216969"/>
    <w:rsid w:val="00216B1A"/>
    <w:rsid w:val="00216CBD"/>
    <w:rsid w:val="00217C44"/>
    <w:rsid w:val="00220382"/>
    <w:rsid w:val="00220B08"/>
    <w:rsid w:val="00221713"/>
    <w:rsid w:val="002217AC"/>
    <w:rsid w:val="00222903"/>
    <w:rsid w:val="0022369A"/>
    <w:rsid w:val="00223990"/>
    <w:rsid w:val="00223BC9"/>
    <w:rsid w:val="00223D20"/>
    <w:rsid w:val="0022412C"/>
    <w:rsid w:val="002243E1"/>
    <w:rsid w:val="002244E3"/>
    <w:rsid w:val="00224CC8"/>
    <w:rsid w:val="00226A61"/>
    <w:rsid w:val="00226A7A"/>
    <w:rsid w:val="002272CF"/>
    <w:rsid w:val="002277F3"/>
    <w:rsid w:val="00227A48"/>
    <w:rsid w:val="00227FA2"/>
    <w:rsid w:val="00230A84"/>
    <w:rsid w:val="002315B1"/>
    <w:rsid w:val="00232336"/>
    <w:rsid w:val="00232708"/>
    <w:rsid w:val="00232720"/>
    <w:rsid w:val="002329B8"/>
    <w:rsid w:val="00232B1D"/>
    <w:rsid w:val="0023328C"/>
    <w:rsid w:val="002337B1"/>
    <w:rsid w:val="00233866"/>
    <w:rsid w:val="00233ACA"/>
    <w:rsid w:val="00233EA8"/>
    <w:rsid w:val="00234060"/>
    <w:rsid w:val="002343AC"/>
    <w:rsid w:val="00234C03"/>
    <w:rsid w:val="0023503C"/>
    <w:rsid w:val="00235310"/>
    <w:rsid w:val="00235387"/>
    <w:rsid w:val="002353C2"/>
    <w:rsid w:val="002359B8"/>
    <w:rsid w:val="002363C4"/>
    <w:rsid w:val="00236CAF"/>
    <w:rsid w:val="00236E4A"/>
    <w:rsid w:val="002379D7"/>
    <w:rsid w:val="00237BCE"/>
    <w:rsid w:val="00237EF7"/>
    <w:rsid w:val="002400B0"/>
    <w:rsid w:val="002401FC"/>
    <w:rsid w:val="00240C67"/>
    <w:rsid w:val="00240CB9"/>
    <w:rsid w:val="00240E5D"/>
    <w:rsid w:val="0024148E"/>
    <w:rsid w:val="002419B5"/>
    <w:rsid w:val="00241A6D"/>
    <w:rsid w:val="00241AC6"/>
    <w:rsid w:val="00241E60"/>
    <w:rsid w:val="00242477"/>
    <w:rsid w:val="00242678"/>
    <w:rsid w:val="0024280D"/>
    <w:rsid w:val="00242DD9"/>
    <w:rsid w:val="00242E05"/>
    <w:rsid w:val="00243010"/>
    <w:rsid w:val="002433B7"/>
    <w:rsid w:val="00243A0F"/>
    <w:rsid w:val="00243D20"/>
    <w:rsid w:val="00243D60"/>
    <w:rsid w:val="00245881"/>
    <w:rsid w:val="00245D0F"/>
    <w:rsid w:val="0024631C"/>
    <w:rsid w:val="00246B15"/>
    <w:rsid w:val="00246CBA"/>
    <w:rsid w:val="00246FE3"/>
    <w:rsid w:val="002471E2"/>
    <w:rsid w:val="00247464"/>
    <w:rsid w:val="0024771B"/>
    <w:rsid w:val="002500C7"/>
    <w:rsid w:val="00250126"/>
    <w:rsid w:val="00250249"/>
    <w:rsid w:val="00250250"/>
    <w:rsid w:val="00251639"/>
    <w:rsid w:val="002519C3"/>
    <w:rsid w:val="00251D15"/>
    <w:rsid w:val="00251F19"/>
    <w:rsid w:val="00252725"/>
    <w:rsid w:val="0025297E"/>
    <w:rsid w:val="002529F4"/>
    <w:rsid w:val="00252DCC"/>
    <w:rsid w:val="002533BA"/>
    <w:rsid w:val="002536AA"/>
    <w:rsid w:val="00253BEA"/>
    <w:rsid w:val="00253CE4"/>
    <w:rsid w:val="00253EA9"/>
    <w:rsid w:val="002542CB"/>
    <w:rsid w:val="00254862"/>
    <w:rsid w:val="002548A7"/>
    <w:rsid w:val="002552D9"/>
    <w:rsid w:val="0025541C"/>
    <w:rsid w:val="002555CD"/>
    <w:rsid w:val="00255690"/>
    <w:rsid w:val="00255916"/>
    <w:rsid w:val="00255BA4"/>
    <w:rsid w:val="00255EC6"/>
    <w:rsid w:val="002560F0"/>
    <w:rsid w:val="0025631B"/>
    <w:rsid w:val="00257428"/>
    <w:rsid w:val="00257692"/>
    <w:rsid w:val="002601B4"/>
    <w:rsid w:val="0026058E"/>
    <w:rsid w:val="00260735"/>
    <w:rsid w:val="002609FB"/>
    <w:rsid w:val="0026183D"/>
    <w:rsid w:val="00261AFA"/>
    <w:rsid w:val="0026220E"/>
    <w:rsid w:val="00262384"/>
    <w:rsid w:val="00262396"/>
    <w:rsid w:val="0026344A"/>
    <w:rsid w:val="00263C8F"/>
    <w:rsid w:val="00263CAF"/>
    <w:rsid w:val="0026553D"/>
    <w:rsid w:val="002660FE"/>
    <w:rsid w:val="00266A67"/>
    <w:rsid w:val="00266B23"/>
    <w:rsid w:val="0026721F"/>
    <w:rsid w:val="00267593"/>
    <w:rsid w:val="00270487"/>
    <w:rsid w:val="002704E0"/>
    <w:rsid w:val="00270E02"/>
    <w:rsid w:val="00270ED9"/>
    <w:rsid w:val="00270FA6"/>
    <w:rsid w:val="00271562"/>
    <w:rsid w:val="00272228"/>
    <w:rsid w:val="0027266E"/>
    <w:rsid w:val="00272697"/>
    <w:rsid w:val="00272943"/>
    <w:rsid w:val="00272C29"/>
    <w:rsid w:val="00272F36"/>
    <w:rsid w:val="00273C50"/>
    <w:rsid w:val="00273D04"/>
    <w:rsid w:val="00274310"/>
    <w:rsid w:val="002743BD"/>
    <w:rsid w:val="002749B1"/>
    <w:rsid w:val="00274A63"/>
    <w:rsid w:val="00274E5D"/>
    <w:rsid w:val="00274EAD"/>
    <w:rsid w:val="00275105"/>
    <w:rsid w:val="00275399"/>
    <w:rsid w:val="00275D33"/>
    <w:rsid w:val="00276149"/>
    <w:rsid w:val="002769C4"/>
    <w:rsid w:val="00276D3D"/>
    <w:rsid w:val="002771FC"/>
    <w:rsid w:val="002772BE"/>
    <w:rsid w:val="002801D2"/>
    <w:rsid w:val="00280B45"/>
    <w:rsid w:val="00280CD4"/>
    <w:rsid w:val="0028120A"/>
    <w:rsid w:val="0028122E"/>
    <w:rsid w:val="002813BC"/>
    <w:rsid w:val="00281C56"/>
    <w:rsid w:val="00282664"/>
    <w:rsid w:val="00282A18"/>
    <w:rsid w:val="0028325F"/>
    <w:rsid w:val="00283383"/>
    <w:rsid w:val="002838CB"/>
    <w:rsid w:val="00283A88"/>
    <w:rsid w:val="00283FB2"/>
    <w:rsid w:val="0028454A"/>
    <w:rsid w:val="00284AAB"/>
    <w:rsid w:val="00284D9A"/>
    <w:rsid w:val="00285B18"/>
    <w:rsid w:val="00285C2E"/>
    <w:rsid w:val="00285C95"/>
    <w:rsid w:val="00285D43"/>
    <w:rsid w:val="0028667A"/>
    <w:rsid w:val="002867FE"/>
    <w:rsid w:val="002875CB"/>
    <w:rsid w:val="002876CA"/>
    <w:rsid w:val="00287CED"/>
    <w:rsid w:val="00287F19"/>
    <w:rsid w:val="002900A7"/>
    <w:rsid w:val="00291432"/>
    <w:rsid w:val="00291515"/>
    <w:rsid w:val="00291A3E"/>
    <w:rsid w:val="00291AB4"/>
    <w:rsid w:val="00291C28"/>
    <w:rsid w:val="0029281E"/>
    <w:rsid w:val="0029293B"/>
    <w:rsid w:val="00292CD8"/>
    <w:rsid w:val="00292D75"/>
    <w:rsid w:val="00292D7B"/>
    <w:rsid w:val="00292FAF"/>
    <w:rsid w:val="002935AB"/>
    <w:rsid w:val="00293638"/>
    <w:rsid w:val="00294A5A"/>
    <w:rsid w:val="00294DD2"/>
    <w:rsid w:val="0029511A"/>
    <w:rsid w:val="0029545C"/>
    <w:rsid w:val="00295718"/>
    <w:rsid w:val="00295D47"/>
    <w:rsid w:val="00296660"/>
    <w:rsid w:val="00296956"/>
    <w:rsid w:val="002969E3"/>
    <w:rsid w:val="00296F4F"/>
    <w:rsid w:val="002974EA"/>
    <w:rsid w:val="00297501"/>
    <w:rsid w:val="0029773D"/>
    <w:rsid w:val="00297ACF"/>
    <w:rsid w:val="00297B16"/>
    <w:rsid w:val="00297B9D"/>
    <w:rsid w:val="00297E2F"/>
    <w:rsid w:val="002A0749"/>
    <w:rsid w:val="002A0C93"/>
    <w:rsid w:val="002A0F7B"/>
    <w:rsid w:val="002A157E"/>
    <w:rsid w:val="002A187D"/>
    <w:rsid w:val="002A1E4C"/>
    <w:rsid w:val="002A27ED"/>
    <w:rsid w:val="002A2875"/>
    <w:rsid w:val="002A293F"/>
    <w:rsid w:val="002A2B4E"/>
    <w:rsid w:val="002A3363"/>
    <w:rsid w:val="002A3660"/>
    <w:rsid w:val="002A36F9"/>
    <w:rsid w:val="002A3A28"/>
    <w:rsid w:val="002A413D"/>
    <w:rsid w:val="002A4FE1"/>
    <w:rsid w:val="002A5CA4"/>
    <w:rsid w:val="002A6172"/>
    <w:rsid w:val="002A66E0"/>
    <w:rsid w:val="002A6A86"/>
    <w:rsid w:val="002A6B7C"/>
    <w:rsid w:val="002A6F63"/>
    <w:rsid w:val="002A7180"/>
    <w:rsid w:val="002A7684"/>
    <w:rsid w:val="002B0397"/>
    <w:rsid w:val="002B227E"/>
    <w:rsid w:val="002B2993"/>
    <w:rsid w:val="002B2E6D"/>
    <w:rsid w:val="002B3336"/>
    <w:rsid w:val="002B36E0"/>
    <w:rsid w:val="002B513F"/>
    <w:rsid w:val="002B52AE"/>
    <w:rsid w:val="002B5458"/>
    <w:rsid w:val="002B5538"/>
    <w:rsid w:val="002B55FF"/>
    <w:rsid w:val="002B56EA"/>
    <w:rsid w:val="002B585A"/>
    <w:rsid w:val="002B595A"/>
    <w:rsid w:val="002B62DE"/>
    <w:rsid w:val="002B651B"/>
    <w:rsid w:val="002B65CE"/>
    <w:rsid w:val="002B68E0"/>
    <w:rsid w:val="002B726C"/>
    <w:rsid w:val="002B7478"/>
    <w:rsid w:val="002B74C3"/>
    <w:rsid w:val="002B758C"/>
    <w:rsid w:val="002B759F"/>
    <w:rsid w:val="002C03D1"/>
    <w:rsid w:val="002C0453"/>
    <w:rsid w:val="002C0A88"/>
    <w:rsid w:val="002C0ACA"/>
    <w:rsid w:val="002C0B37"/>
    <w:rsid w:val="002C0BE8"/>
    <w:rsid w:val="002C0E63"/>
    <w:rsid w:val="002C105F"/>
    <w:rsid w:val="002C11C5"/>
    <w:rsid w:val="002C1742"/>
    <w:rsid w:val="002C1BE9"/>
    <w:rsid w:val="002C2533"/>
    <w:rsid w:val="002C2A3F"/>
    <w:rsid w:val="002C2B6A"/>
    <w:rsid w:val="002C2C2C"/>
    <w:rsid w:val="002C4088"/>
    <w:rsid w:val="002C5559"/>
    <w:rsid w:val="002C652C"/>
    <w:rsid w:val="002C65AF"/>
    <w:rsid w:val="002C6F56"/>
    <w:rsid w:val="002C7357"/>
    <w:rsid w:val="002C7763"/>
    <w:rsid w:val="002C7CC7"/>
    <w:rsid w:val="002C7D30"/>
    <w:rsid w:val="002D0861"/>
    <w:rsid w:val="002D0DCB"/>
    <w:rsid w:val="002D19DD"/>
    <w:rsid w:val="002D1A1E"/>
    <w:rsid w:val="002D294F"/>
    <w:rsid w:val="002D2E25"/>
    <w:rsid w:val="002D2F35"/>
    <w:rsid w:val="002D3B93"/>
    <w:rsid w:val="002D3D7B"/>
    <w:rsid w:val="002D4524"/>
    <w:rsid w:val="002D4550"/>
    <w:rsid w:val="002D5255"/>
    <w:rsid w:val="002D59FC"/>
    <w:rsid w:val="002D5EDD"/>
    <w:rsid w:val="002D5F28"/>
    <w:rsid w:val="002D605B"/>
    <w:rsid w:val="002D75C7"/>
    <w:rsid w:val="002D76BF"/>
    <w:rsid w:val="002D7A7D"/>
    <w:rsid w:val="002E019B"/>
    <w:rsid w:val="002E059B"/>
    <w:rsid w:val="002E0DF5"/>
    <w:rsid w:val="002E136D"/>
    <w:rsid w:val="002E18FC"/>
    <w:rsid w:val="002E1E0D"/>
    <w:rsid w:val="002E29F8"/>
    <w:rsid w:val="002E2AB2"/>
    <w:rsid w:val="002E2F7A"/>
    <w:rsid w:val="002E3043"/>
    <w:rsid w:val="002E309B"/>
    <w:rsid w:val="002E3927"/>
    <w:rsid w:val="002E3952"/>
    <w:rsid w:val="002E3C68"/>
    <w:rsid w:val="002E410B"/>
    <w:rsid w:val="002E4C43"/>
    <w:rsid w:val="002E5251"/>
    <w:rsid w:val="002E5450"/>
    <w:rsid w:val="002E5A0E"/>
    <w:rsid w:val="002E6BF9"/>
    <w:rsid w:val="002E6DC4"/>
    <w:rsid w:val="002E6FE0"/>
    <w:rsid w:val="002E70B3"/>
    <w:rsid w:val="002E74F3"/>
    <w:rsid w:val="002F0806"/>
    <w:rsid w:val="002F0878"/>
    <w:rsid w:val="002F0C28"/>
    <w:rsid w:val="002F1A4F"/>
    <w:rsid w:val="002F2689"/>
    <w:rsid w:val="002F2EB5"/>
    <w:rsid w:val="002F2FC8"/>
    <w:rsid w:val="002F30FE"/>
    <w:rsid w:val="002F36F8"/>
    <w:rsid w:val="002F3B89"/>
    <w:rsid w:val="002F3D34"/>
    <w:rsid w:val="002F40BC"/>
    <w:rsid w:val="002F4175"/>
    <w:rsid w:val="002F4417"/>
    <w:rsid w:val="002F4ACF"/>
    <w:rsid w:val="002F4E1D"/>
    <w:rsid w:val="002F5C29"/>
    <w:rsid w:val="002F611B"/>
    <w:rsid w:val="002F65FB"/>
    <w:rsid w:val="002F6BA6"/>
    <w:rsid w:val="002F7D48"/>
    <w:rsid w:val="0030025C"/>
    <w:rsid w:val="00300A6E"/>
    <w:rsid w:val="00300D65"/>
    <w:rsid w:val="00300E12"/>
    <w:rsid w:val="003018A2"/>
    <w:rsid w:val="00302471"/>
    <w:rsid w:val="00302806"/>
    <w:rsid w:val="0030281F"/>
    <w:rsid w:val="00302EFF"/>
    <w:rsid w:val="003039FA"/>
    <w:rsid w:val="00303F75"/>
    <w:rsid w:val="00304BD5"/>
    <w:rsid w:val="00304F25"/>
    <w:rsid w:val="003051CD"/>
    <w:rsid w:val="0030583D"/>
    <w:rsid w:val="00305D4B"/>
    <w:rsid w:val="003065C6"/>
    <w:rsid w:val="003067EB"/>
    <w:rsid w:val="00307051"/>
    <w:rsid w:val="003072F2"/>
    <w:rsid w:val="00307E3E"/>
    <w:rsid w:val="003101DA"/>
    <w:rsid w:val="003106D3"/>
    <w:rsid w:val="003108B3"/>
    <w:rsid w:val="00310AF1"/>
    <w:rsid w:val="00310D34"/>
    <w:rsid w:val="00310EF9"/>
    <w:rsid w:val="00311271"/>
    <w:rsid w:val="00311288"/>
    <w:rsid w:val="0031153F"/>
    <w:rsid w:val="00311E90"/>
    <w:rsid w:val="003127FE"/>
    <w:rsid w:val="00312A41"/>
    <w:rsid w:val="00312ACF"/>
    <w:rsid w:val="00312E25"/>
    <w:rsid w:val="00312F8F"/>
    <w:rsid w:val="00313759"/>
    <w:rsid w:val="003138CC"/>
    <w:rsid w:val="0031425C"/>
    <w:rsid w:val="00314297"/>
    <w:rsid w:val="00314564"/>
    <w:rsid w:val="00314753"/>
    <w:rsid w:val="00314A53"/>
    <w:rsid w:val="00314F32"/>
    <w:rsid w:val="00315897"/>
    <w:rsid w:val="00315D04"/>
    <w:rsid w:val="00315FE1"/>
    <w:rsid w:val="003164B6"/>
    <w:rsid w:val="003168E4"/>
    <w:rsid w:val="00316DBA"/>
    <w:rsid w:val="0031718F"/>
    <w:rsid w:val="00317E8C"/>
    <w:rsid w:val="00317F73"/>
    <w:rsid w:val="00320022"/>
    <w:rsid w:val="003209B8"/>
    <w:rsid w:val="00321447"/>
    <w:rsid w:val="003214FE"/>
    <w:rsid w:val="0032248B"/>
    <w:rsid w:val="003227EA"/>
    <w:rsid w:val="00322D54"/>
    <w:rsid w:val="00322E11"/>
    <w:rsid w:val="0032314B"/>
    <w:rsid w:val="00323186"/>
    <w:rsid w:val="003232D8"/>
    <w:rsid w:val="0032482D"/>
    <w:rsid w:val="00325041"/>
    <w:rsid w:val="0032505F"/>
    <w:rsid w:val="00325622"/>
    <w:rsid w:val="00325BAC"/>
    <w:rsid w:val="00325C69"/>
    <w:rsid w:val="00325E3A"/>
    <w:rsid w:val="00325F11"/>
    <w:rsid w:val="00326186"/>
    <w:rsid w:val="00326C31"/>
    <w:rsid w:val="00327690"/>
    <w:rsid w:val="00330A47"/>
    <w:rsid w:val="00330EFB"/>
    <w:rsid w:val="003314ED"/>
    <w:rsid w:val="003315D5"/>
    <w:rsid w:val="003316D2"/>
    <w:rsid w:val="003316D4"/>
    <w:rsid w:val="00331763"/>
    <w:rsid w:val="00331A13"/>
    <w:rsid w:val="00331A29"/>
    <w:rsid w:val="00331BD7"/>
    <w:rsid w:val="00331D3B"/>
    <w:rsid w:val="00331E33"/>
    <w:rsid w:val="0033206C"/>
    <w:rsid w:val="0033250E"/>
    <w:rsid w:val="00332939"/>
    <w:rsid w:val="0033381F"/>
    <w:rsid w:val="003338C6"/>
    <w:rsid w:val="00333921"/>
    <w:rsid w:val="00333D68"/>
    <w:rsid w:val="00334952"/>
    <w:rsid w:val="003349C9"/>
    <w:rsid w:val="00335252"/>
    <w:rsid w:val="00335999"/>
    <w:rsid w:val="00335A5A"/>
    <w:rsid w:val="00335C22"/>
    <w:rsid w:val="00335D10"/>
    <w:rsid w:val="00336115"/>
    <w:rsid w:val="00336622"/>
    <w:rsid w:val="00336971"/>
    <w:rsid w:val="00336998"/>
    <w:rsid w:val="00336DA8"/>
    <w:rsid w:val="00336FDA"/>
    <w:rsid w:val="00337CD4"/>
    <w:rsid w:val="003402E6"/>
    <w:rsid w:val="00340371"/>
    <w:rsid w:val="00340A0E"/>
    <w:rsid w:val="00341009"/>
    <w:rsid w:val="003412E6"/>
    <w:rsid w:val="00341450"/>
    <w:rsid w:val="0034149F"/>
    <w:rsid w:val="003415DE"/>
    <w:rsid w:val="00341FA3"/>
    <w:rsid w:val="00342301"/>
    <w:rsid w:val="00342CB9"/>
    <w:rsid w:val="00343127"/>
    <w:rsid w:val="003438E8"/>
    <w:rsid w:val="00343F1C"/>
    <w:rsid w:val="00343FC4"/>
    <w:rsid w:val="0034482C"/>
    <w:rsid w:val="00344A5A"/>
    <w:rsid w:val="00345A68"/>
    <w:rsid w:val="003464B4"/>
    <w:rsid w:val="00346548"/>
    <w:rsid w:val="0034680C"/>
    <w:rsid w:val="00346E9C"/>
    <w:rsid w:val="003470BC"/>
    <w:rsid w:val="00347185"/>
    <w:rsid w:val="00347221"/>
    <w:rsid w:val="00347626"/>
    <w:rsid w:val="00347F7B"/>
    <w:rsid w:val="00350300"/>
    <w:rsid w:val="00350369"/>
    <w:rsid w:val="0035053D"/>
    <w:rsid w:val="00350B77"/>
    <w:rsid w:val="00350F27"/>
    <w:rsid w:val="003512D3"/>
    <w:rsid w:val="00351392"/>
    <w:rsid w:val="00352080"/>
    <w:rsid w:val="00352177"/>
    <w:rsid w:val="003523B7"/>
    <w:rsid w:val="00352796"/>
    <w:rsid w:val="0035290F"/>
    <w:rsid w:val="00352A84"/>
    <w:rsid w:val="00352B6A"/>
    <w:rsid w:val="00352D10"/>
    <w:rsid w:val="00352E42"/>
    <w:rsid w:val="00353032"/>
    <w:rsid w:val="003532BE"/>
    <w:rsid w:val="00354264"/>
    <w:rsid w:val="0035458F"/>
    <w:rsid w:val="003548A6"/>
    <w:rsid w:val="00354909"/>
    <w:rsid w:val="00354E90"/>
    <w:rsid w:val="00355E5D"/>
    <w:rsid w:val="00357456"/>
    <w:rsid w:val="00357484"/>
    <w:rsid w:val="00360296"/>
    <w:rsid w:val="003602C1"/>
    <w:rsid w:val="003604A2"/>
    <w:rsid w:val="003607A3"/>
    <w:rsid w:val="00360B76"/>
    <w:rsid w:val="00360BC0"/>
    <w:rsid w:val="00361E01"/>
    <w:rsid w:val="00361EB3"/>
    <w:rsid w:val="00362067"/>
    <w:rsid w:val="003620D3"/>
    <w:rsid w:val="0036220E"/>
    <w:rsid w:val="00362406"/>
    <w:rsid w:val="0036256C"/>
    <w:rsid w:val="00362603"/>
    <w:rsid w:val="00362780"/>
    <w:rsid w:val="00362C42"/>
    <w:rsid w:val="00362DD9"/>
    <w:rsid w:val="00362FD3"/>
    <w:rsid w:val="0036312B"/>
    <w:rsid w:val="00363D44"/>
    <w:rsid w:val="003648CF"/>
    <w:rsid w:val="00364FF5"/>
    <w:rsid w:val="00365AEB"/>
    <w:rsid w:val="00365D46"/>
    <w:rsid w:val="00365ED6"/>
    <w:rsid w:val="00366078"/>
    <w:rsid w:val="003663A2"/>
    <w:rsid w:val="003676FE"/>
    <w:rsid w:val="00367722"/>
    <w:rsid w:val="00367E7A"/>
    <w:rsid w:val="00370148"/>
    <w:rsid w:val="00370467"/>
    <w:rsid w:val="00370B87"/>
    <w:rsid w:val="00371049"/>
    <w:rsid w:val="00371374"/>
    <w:rsid w:val="00371657"/>
    <w:rsid w:val="0037201C"/>
    <w:rsid w:val="0037266B"/>
    <w:rsid w:val="00372CC1"/>
    <w:rsid w:val="00372D66"/>
    <w:rsid w:val="0037324A"/>
    <w:rsid w:val="00373832"/>
    <w:rsid w:val="0037394D"/>
    <w:rsid w:val="003740D2"/>
    <w:rsid w:val="00374912"/>
    <w:rsid w:val="00374B48"/>
    <w:rsid w:val="00374DB7"/>
    <w:rsid w:val="00374F76"/>
    <w:rsid w:val="00375052"/>
    <w:rsid w:val="00375225"/>
    <w:rsid w:val="0037529B"/>
    <w:rsid w:val="00375587"/>
    <w:rsid w:val="00375FD5"/>
    <w:rsid w:val="003761BF"/>
    <w:rsid w:val="003761DC"/>
    <w:rsid w:val="00376A4C"/>
    <w:rsid w:val="00376CEC"/>
    <w:rsid w:val="003774E9"/>
    <w:rsid w:val="0037777A"/>
    <w:rsid w:val="00377837"/>
    <w:rsid w:val="00377BAD"/>
    <w:rsid w:val="003803A9"/>
    <w:rsid w:val="0038098B"/>
    <w:rsid w:val="00380CC8"/>
    <w:rsid w:val="00381AA8"/>
    <w:rsid w:val="00381ABD"/>
    <w:rsid w:val="00381FCE"/>
    <w:rsid w:val="0038215E"/>
    <w:rsid w:val="00382791"/>
    <w:rsid w:val="003829C2"/>
    <w:rsid w:val="00382E31"/>
    <w:rsid w:val="003834DD"/>
    <w:rsid w:val="0038360A"/>
    <w:rsid w:val="00383641"/>
    <w:rsid w:val="00383916"/>
    <w:rsid w:val="003839DA"/>
    <w:rsid w:val="00383AAF"/>
    <w:rsid w:val="00383B41"/>
    <w:rsid w:val="00383BCB"/>
    <w:rsid w:val="00384E4D"/>
    <w:rsid w:val="00384F67"/>
    <w:rsid w:val="0038537A"/>
    <w:rsid w:val="00385644"/>
    <w:rsid w:val="0038567C"/>
    <w:rsid w:val="0038638C"/>
    <w:rsid w:val="003869CE"/>
    <w:rsid w:val="003874F1"/>
    <w:rsid w:val="00387655"/>
    <w:rsid w:val="00387701"/>
    <w:rsid w:val="003877BF"/>
    <w:rsid w:val="00387C42"/>
    <w:rsid w:val="00390008"/>
    <w:rsid w:val="0039006F"/>
    <w:rsid w:val="0039015E"/>
    <w:rsid w:val="0039017E"/>
    <w:rsid w:val="003904F1"/>
    <w:rsid w:val="00390BEE"/>
    <w:rsid w:val="00391379"/>
    <w:rsid w:val="0039140A"/>
    <w:rsid w:val="00391493"/>
    <w:rsid w:val="00391621"/>
    <w:rsid w:val="003917D5"/>
    <w:rsid w:val="00391ADC"/>
    <w:rsid w:val="00391FCB"/>
    <w:rsid w:val="003923F3"/>
    <w:rsid w:val="0039292E"/>
    <w:rsid w:val="00392A08"/>
    <w:rsid w:val="00392F1F"/>
    <w:rsid w:val="0039303C"/>
    <w:rsid w:val="003932FD"/>
    <w:rsid w:val="0039342E"/>
    <w:rsid w:val="00393AA5"/>
    <w:rsid w:val="00393EE2"/>
    <w:rsid w:val="00395204"/>
    <w:rsid w:val="00395988"/>
    <w:rsid w:val="00396378"/>
    <w:rsid w:val="003965F1"/>
    <w:rsid w:val="00396CF0"/>
    <w:rsid w:val="00397A3B"/>
    <w:rsid w:val="003A040E"/>
    <w:rsid w:val="003A0B8F"/>
    <w:rsid w:val="003A10C8"/>
    <w:rsid w:val="003A11CA"/>
    <w:rsid w:val="003A2BDD"/>
    <w:rsid w:val="003A2E83"/>
    <w:rsid w:val="003A4DDB"/>
    <w:rsid w:val="003A5287"/>
    <w:rsid w:val="003A5C22"/>
    <w:rsid w:val="003A6709"/>
    <w:rsid w:val="003A68F6"/>
    <w:rsid w:val="003A6D1E"/>
    <w:rsid w:val="003A701E"/>
    <w:rsid w:val="003A7466"/>
    <w:rsid w:val="003B027E"/>
    <w:rsid w:val="003B0501"/>
    <w:rsid w:val="003B06A1"/>
    <w:rsid w:val="003B0A45"/>
    <w:rsid w:val="003B1C08"/>
    <w:rsid w:val="003B1DC4"/>
    <w:rsid w:val="003B1E0F"/>
    <w:rsid w:val="003B24D4"/>
    <w:rsid w:val="003B2651"/>
    <w:rsid w:val="003B2DCD"/>
    <w:rsid w:val="003B367A"/>
    <w:rsid w:val="003B398D"/>
    <w:rsid w:val="003B3DDC"/>
    <w:rsid w:val="003B3E55"/>
    <w:rsid w:val="003B485F"/>
    <w:rsid w:val="003B489C"/>
    <w:rsid w:val="003B4CDC"/>
    <w:rsid w:val="003B50EA"/>
    <w:rsid w:val="003B51CB"/>
    <w:rsid w:val="003B5F8C"/>
    <w:rsid w:val="003B6264"/>
    <w:rsid w:val="003B70F6"/>
    <w:rsid w:val="003C005F"/>
    <w:rsid w:val="003C0AE1"/>
    <w:rsid w:val="003C0E1B"/>
    <w:rsid w:val="003C0E2D"/>
    <w:rsid w:val="003C0FED"/>
    <w:rsid w:val="003C1029"/>
    <w:rsid w:val="003C1471"/>
    <w:rsid w:val="003C16E7"/>
    <w:rsid w:val="003C1A7A"/>
    <w:rsid w:val="003C1ABA"/>
    <w:rsid w:val="003C1B9D"/>
    <w:rsid w:val="003C1BFB"/>
    <w:rsid w:val="003C2697"/>
    <w:rsid w:val="003C370F"/>
    <w:rsid w:val="003C3EF3"/>
    <w:rsid w:val="003C417C"/>
    <w:rsid w:val="003C4365"/>
    <w:rsid w:val="003C474C"/>
    <w:rsid w:val="003C50CF"/>
    <w:rsid w:val="003C5317"/>
    <w:rsid w:val="003C5699"/>
    <w:rsid w:val="003C595A"/>
    <w:rsid w:val="003C60D5"/>
    <w:rsid w:val="003C6463"/>
    <w:rsid w:val="003C74B0"/>
    <w:rsid w:val="003C7853"/>
    <w:rsid w:val="003C788B"/>
    <w:rsid w:val="003C7C5B"/>
    <w:rsid w:val="003C7DEE"/>
    <w:rsid w:val="003D0014"/>
    <w:rsid w:val="003D046E"/>
    <w:rsid w:val="003D0AB0"/>
    <w:rsid w:val="003D0DCD"/>
    <w:rsid w:val="003D1D3D"/>
    <w:rsid w:val="003D2112"/>
    <w:rsid w:val="003D27A5"/>
    <w:rsid w:val="003D2A19"/>
    <w:rsid w:val="003D3427"/>
    <w:rsid w:val="003D38C3"/>
    <w:rsid w:val="003D3DFF"/>
    <w:rsid w:val="003D3F57"/>
    <w:rsid w:val="003D41F7"/>
    <w:rsid w:val="003D429F"/>
    <w:rsid w:val="003D4311"/>
    <w:rsid w:val="003D4575"/>
    <w:rsid w:val="003D4C83"/>
    <w:rsid w:val="003D4CAB"/>
    <w:rsid w:val="003D4CAF"/>
    <w:rsid w:val="003D4E8C"/>
    <w:rsid w:val="003D5A05"/>
    <w:rsid w:val="003D61F8"/>
    <w:rsid w:val="003D6343"/>
    <w:rsid w:val="003D65D7"/>
    <w:rsid w:val="003D6AB8"/>
    <w:rsid w:val="003D75B0"/>
    <w:rsid w:val="003D7A3E"/>
    <w:rsid w:val="003D7ADB"/>
    <w:rsid w:val="003D7BFD"/>
    <w:rsid w:val="003D7FCD"/>
    <w:rsid w:val="003E0690"/>
    <w:rsid w:val="003E0759"/>
    <w:rsid w:val="003E080F"/>
    <w:rsid w:val="003E1AE7"/>
    <w:rsid w:val="003E2C8D"/>
    <w:rsid w:val="003E2D13"/>
    <w:rsid w:val="003E31C7"/>
    <w:rsid w:val="003E36D1"/>
    <w:rsid w:val="003E450B"/>
    <w:rsid w:val="003E541B"/>
    <w:rsid w:val="003E584F"/>
    <w:rsid w:val="003E5B95"/>
    <w:rsid w:val="003E64EB"/>
    <w:rsid w:val="003E6573"/>
    <w:rsid w:val="003E6A38"/>
    <w:rsid w:val="003E6A79"/>
    <w:rsid w:val="003E6B23"/>
    <w:rsid w:val="003E6BDB"/>
    <w:rsid w:val="003E6E5D"/>
    <w:rsid w:val="003E7C04"/>
    <w:rsid w:val="003E7CAC"/>
    <w:rsid w:val="003F0223"/>
    <w:rsid w:val="003F060C"/>
    <w:rsid w:val="003F094A"/>
    <w:rsid w:val="003F0CCF"/>
    <w:rsid w:val="003F198A"/>
    <w:rsid w:val="003F1AA2"/>
    <w:rsid w:val="003F1D84"/>
    <w:rsid w:val="003F298E"/>
    <w:rsid w:val="003F2FA2"/>
    <w:rsid w:val="003F30B7"/>
    <w:rsid w:val="003F379F"/>
    <w:rsid w:val="003F3839"/>
    <w:rsid w:val="003F484B"/>
    <w:rsid w:val="003F4AA3"/>
    <w:rsid w:val="003F4FF5"/>
    <w:rsid w:val="003F5C4A"/>
    <w:rsid w:val="003F5E63"/>
    <w:rsid w:val="003F5F1A"/>
    <w:rsid w:val="003F6500"/>
    <w:rsid w:val="003F69A7"/>
    <w:rsid w:val="003F748D"/>
    <w:rsid w:val="003F7740"/>
    <w:rsid w:val="003F7DD6"/>
    <w:rsid w:val="004001C2"/>
    <w:rsid w:val="00400245"/>
    <w:rsid w:val="00400E4D"/>
    <w:rsid w:val="00401506"/>
    <w:rsid w:val="004022A3"/>
    <w:rsid w:val="004029DA"/>
    <w:rsid w:val="00402EE3"/>
    <w:rsid w:val="004043E5"/>
    <w:rsid w:val="00404AF4"/>
    <w:rsid w:val="00404BF9"/>
    <w:rsid w:val="00404CA4"/>
    <w:rsid w:val="00404FFB"/>
    <w:rsid w:val="00405CF5"/>
    <w:rsid w:val="00406399"/>
    <w:rsid w:val="004063B4"/>
    <w:rsid w:val="004068C3"/>
    <w:rsid w:val="00406A52"/>
    <w:rsid w:val="00406ED7"/>
    <w:rsid w:val="00407449"/>
    <w:rsid w:val="00407450"/>
    <w:rsid w:val="0040774B"/>
    <w:rsid w:val="004077DC"/>
    <w:rsid w:val="00407B42"/>
    <w:rsid w:val="00407CCC"/>
    <w:rsid w:val="00410DBC"/>
    <w:rsid w:val="004110B0"/>
    <w:rsid w:val="0041128B"/>
    <w:rsid w:val="00411CF7"/>
    <w:rsid w:val="00411EDB"/>
    <w:rsid w:val="0041214A"/>
    <w:rsid w:val="00413872"/>
    <w:rsid w:val="00413A62"/>
    <w:rsid w:val="00413ED7"/>
    <w:rsid w:val="0041487F"/>
    <w:rsid w:val="00414C31"/>
    <w:rsid w:val="00414E0D"/>
    <w:rsid w:val="004150F7"/>
    <w:rsid w:val="00415107"/>
    <w:rsid w:val="004156C6"/>
    <w:rsid w:val="004158EB"/>
    <w:rsid w:val="00415A49"/>
    <w:rsid w:val="00415AA1"/>
    <w:rsid w:val="004160AB"/>
    <w:rsid w:val="0041667D"/>
    <w:rsid w:val="004168BB"/>
    <w:rsid w:val="004168E0"/>
    <w:rsid w:val="0041730E"/>
    <w:rsid w:val="004179FB"/>
    <w:rsid w:val="00420222"/>
    <w:rsid w:val="0042053E"/>
    <w:rsid w:val="004205FB"/>
    <w:rsid w:val="00420BE6"/>
    <w:rsid w:val="00420CB5"/>
    <w:rsid w:val="00420F91"/>
    <w:rsid w:val="00420FB6"/>
    <w:rsid w:val="00421B1B"/>
    <w:rsid w:val="00421CB3"/>
    <w:rsid w:val="0042221C"/>
    <w:rsid w:val="00422439"/>
    <w:rsid w:val="0042266C"/>
    <w:rsid w:val="004227E7"/>
    <w:rsid w:val="0042284C"/>
    <w:rsid w:val="00423057"/>
    <w:rsid w:val="0042328F"/>
    <w:rsid w:val="004235EB"/>
    <w:rsid w:val="004236E1"/>
    <w:rsid w:val="00423EA4"/>
    <w:rsid w:val="004243DA"/>
    <w:rsid w:val="004244B4"/>
    <w:rsid w:val="00424746"/>
    <w:rsid w:val="00424898"/>
    <w:rsid w:val="00424BD0"/>
    <w:rsid w:val="00424CB0"/>
    <w:rsid w:val="00425442"/>
    <w:rsid w:val="004254A9"/>
    <w:rsid w:val="00425523"/>
    <w:rsid w:val="00425ABB"/>
    <w:rsid w:val="00425E29"/>
    <w:rsid w:val="0042699A"/>
    <w:rsid w:val="004275A1"/>
    <w:rsid w:val="00427BCE"/>
    <w:rsid w:val="004302CD"/>
    <w:rsid w:val="00430BC0"/>
    <w:rsid w:val="00430F7E"/>
    <w:rsid w:val="004312F5"/>
    <w:rsid w:val="00433107"/>
    <w:rsid w:val="004331FC"/>
    <w:rsid w:val="00433299"/>
    <w:rsid w:val="0043366C"/>
    <w:rsid w:val="004336A3"/>
    <w:rsid w:val="00433B0B"/>
    <w:rsid w:val="00433E9A"/>
    <w:rsid w:val="00433F4A"/>
    <w:rsid w:val="0043403E"/>
    <w:rsid w:val="00434873"/>
    <w:rsid w:val="00434CFD"/>
    <w:rsid w:val="00435807"/>
    <w:rsid w:val="004360B1"/>
    <w:rsid w:val="00436C7E"/>
    <w:rsid w:val="00436D6A"/>
    <w:rsid w:val="00436FB0"/>
    <w:rsid w:val="00437148"/>
    <w:rsid w:val="00437237"/>
    <w:rsid w:val="004373B6"/>
    <w:rsid w:val="00437532"/>
    <w:rsid w:val="0044052D"/>
    <w:rsid w:val="00440708"/>
    <w:rsid w:val="0044088B"/>
    <w:rsid w:val="00440B8C"/>
    <w:rsid w:val="00440BDD"/>
    <w:rsid w:val="00441258"/>
    <w:rsid w:val="00441490"/>
    <w:rsid w:val="00441D36"/>
    <w:rsid w:val="00441D3D"/>
    <w:rsid w:val="0044284A"/>
    <w:rsid w:val="00442871"/>
    <w:rsid w:val="00443941"/>
    <w:rsid w:val="00443A43"/>
    <w:rsid w:val="00443F2D"/>
    <w:rsid w:val="004440E8"/>
    <w:rsid w:val="00444186"/>
    <w:rsid w:val="004441C3"/>
    <w:rsid w:val="00444ACF"/>
    <w:rsid w:val="00444F85"/>
    <w:rsid w:val="00445707"/>
    <w:rsid w:val="004459EF"/>
    <w:rsid w:val="00445AEC"/>
    <w:rsid w:val="00446133"/>
    <w:rsid w:val="004468BB"/>
    <w:rsid w:val="00446F4F"/>
    <w:rsid w:val="00447240"/>
    <w:rsid w:val="00447C29"/>
    <w:rsid w:val="00447DC0"/>
    <w:rsid w:val="00447F75"/>
    <w:rsid w:val="004504C3"/>
    <w:rsid w:val="0045057F"/>
    <w:rsid w:val="004505C1"/>
    <w:rsid w:val="00450AA8"/>
    <w:rsid w:val="0045103A"/>
    <w:rsid w:val="00451338"/>
    <w:rsid w:val="00451853"/>
    <w:rsid w:val="0045265B"/>
    <w:rsid w:val="004529A2"/>
    <w:rsid w:val="00452AF1"/>
    <w:rsid w:val="00452D15"/>
    <w:rsid w:val="00452D68"/>
    <w:rsid w:val="00452EC4"/>
    <w:rsid w:val="004530FA"/>
    <w:rsid w:val="00453217"/>
    <w:rsid w:val="00453457"/>
    <w:rsid w:val="0045347C"/>
    <w:rsid w:val="0045359B"/>
    <w:rsid w:val="00453B66"/>
    <w:rsid w:val="00453B6D"/>
    <w:rsid w:val="004540E2"/>
    <w:rsid w:val="00454498"/>
    <w:rsid w:val="004547D3"/>
    <w:rsid w:val="00454953"/>
    <w:rsid w:val="00454958"/>
    <w:rsid w:val="00455AD5"/>
    <w:rsid w:val="00455B4F"/>
    <w:rsid w:val="0045624D"/>
    <w:rsid w:val="00456A5E"/>
    <w:rsid w:val="00456B7C"/>
    <w:rsid w:val="00456E6B"/>
    <w:rsid w:val="00457632"/>
    <w:rsid w:val="004577E4"/>
    <w:rsid w:val="00460BA1"/>
    <w:rsid w:val="00460DDB"/>
    <w:rsid w:val="004610A6"/>
    <w:rsid w:val="004610AF"/>
    <w:rsid w:val="004611C5"/>
    <w:rsid w:val="004613DF"/>
    <w:rsid w:val="00462B6D"/>
    <w:rsid w:val="00462E54"/>
    <w:rsid w:val="0046356A"/>
    <w:rsid w:val="004639C6"/>
    <w:rsid w:val="00463A17"/>
    <w:rsid w:val="00463B49"/>
    <w:rsid w:val="004641E2"/>
    <w:rsid w:val="004653E7"/>
    <w:rsid w:val="004654AF"/>
    <w:rsid w:val="00465B66"/>
    <w:rsid w:val="00467550"/>
    <w:rsid w:val="004677AE"/>
    <w:rsid w:val="004679AE"/>
    <w:rsid w:val="00467A20"/>
    <w:rsid w:val="00467BDB"/>
    <w:rsid w:val="00467E6B"/>
    <w:rsid w:val="0047021A"/>
    <w:rsid w:val="004703D2"/>
    <w:rsid w:val="00470B49"/>
    <w:rsid w:val="004713A8"/>
    <w:rsid w:val="00471911"/>
    <w:rsid w:val="00471CE1"/>
    <w:rsid w:val="0047215F"/>
    <w:rsid w:val="004722AF"/>
    <w:rsid w:val="00472692"/>
    <w:rsid w:val="00472CE3"/>
    <w:rsid w:val="00472EEB"/>
    <w:rsid w:val="00473428"/>
    <w:rsid w:val="00473A37"/>
    <w:rsid w:val="00473F00"/>
    <w:rsid w:val="0047419D"/>
    <w:rsid w:val="004749B1"/>
    <w:rsid w:val="00475708"/>
    <w:rsid w:val="004758AF"/>
    <w:rsid w:val="00476097"/>
    <w:rsid w:val="00476545"/>
    <w:rsid w:val="0047660A"/>
    <w:rsid w:val="00476711"/>
    <w:rsid w:val="00476A7D"/>
    <w:rsid w:val="00476BF0"/>
    <w:rsid w:val="00477A74"/>
    <w:rsid w:val="00477AA5"/>
    <w:rsid w:val="00477EA1"/>
    <w:rsid w:val="00480382"/>
    <w:rsid w:val="00480458"/>
    <w:rsid w:val="004804E1"/>
    <w:rsid w:val="004806B6"/>
    <w:rsid w:val="004814EF"/>
    <w:rsid w:val="004815C8"/>
    <w:rsid w:val="004817E2"/>
    <w:rsid w:val="004819B5"/>
    <w:rsid w:val="00481B2D"/>
    <w:rsid w:val="00481BD5"/>
    <w:rsid w:val="00481DE6"/>
    <w:rsid w:val="004822B9"/>
    <w:rsid w:val="00482534"/>
    <w:rsid w:val="00482768"/>
    <w:rsid w:val="00482925"/>
    <w:rsid w:val="00482F11"/>
    <w:rsid w:val="004834E3"/>
    <w:rsid w:val="004839C7"/>
    <w:rsid w:val="00483CF3"/>
    <w:rsid w:val="00484190"/>
    <w:rsid w:val="00484398"/>
    <w:rsid w:val="004849A4"/>
    <w:rsid w:val="00484ED2"/>
    <w:rsid w:val="00485034"/>
    <w:rsid w:val="004856C9"/>
    <w:rsid w:val="004859A5"/>
    <w:rsid w:val="004859EC"/>
    <w:rsid w:val="00485C21"/>
    <w:rsid w:val="00485E0B"/>
    <w:rsid w:val="004860EB"/>
    <w:rsid w:val="00486103"/>
    <w:rsid w:val="0048650F"/>
    <w:rsid w:val="00486F66"/>
    <w:rsid w:val="00487DA6"/>
    <w:rsid w:val="00487ED9"/>
    <w:rsid w:val="00490199"/>
    <w:rsid w:val="00490807"/>
    <w:rsid w:val="00490829"/>
    <w:rsid w:val="00490E3E"/>
    <w:rsid w:val="00491160"/>
    <w:rsid w:val="00491562"/>
    <w:rsid w:val="0049199C"/>
    <w:rsid w:val="00491DC0"/>
    <w:rsid w:val="00491F3A"/>
    <w:rsid w:val="00492196"/>
    <w:rsid w:val="004922DD"/>
    <w:rsid w:val="00492594"/>
    <w:rsid w:val="00492995"/>
    <w:rsid w:val="00492A9E"/>
    <w:rsid w:val="00492CAF"/>
    <w:rsid w:val="00492FDA"/>
    <w:rsid w:val="004932E3"/>
    <w:rsid w:val="0049333C"/>
    <w:rsid w:val="00493B05"/>
    <w:rsid w:val="00493BC4"/>
    <w:rsid w:val="00493EA9"/>
    <w:rsid w:val="00493EEA"/>
    <w:rsid w:val="0049408A"/>
    <w:rsid w:val="00494F4B"/>
    <w:rsid w:val="00495059"/>
    <w:rsid w:val="004951BB"/>
    <w:rsid w:val="004951C6"/>
    <w:rsid w:val="004952DC"/>
    <w:rsid w:val="00495580"/>
    <w:rsid w:val="004959A7"/>
    <w:rsid w:val="00495A8B"/>
    <w:rsid w:val="00495CDF"/>
    <w:rsid w:val="0049621F"/>
    <w:rsid w:val="004964FE"/>
    <w:rsid w:val="00497635"/>
    <w:rsid w:val="0049764C"/>
    <w:rsid w:val="00497ACB"/>
    <w:rsid w:val="00497D90"/>
    <w:rsid w:val="00497EF0"/>
    <w:rsid w:val="004A011C"/>
    <w:rsid w:val="004A0262"/>
    <w:rsid w:val="004A06DA"/>
    <w:rsid w:val="004A0D15"/>
    <w:rsid w:val="004A11EA"/>
    <w:rsid w:val="004A128E"/>
    <w:rsid w:val="004A157C"/>
    <w:rsid w:val="004A164F"/>
    <w:rsid w:val="004A1D79"/>
    <w:rsid w:val="004A20DB"/>
    <w:rsid w:val="004A22D1"/>
    <w:rsid w:val="004A2616"/>
    <w:rsid w:val="004A321A"/>
    <w:rsid w:val="004A36E5"/>
    <w:rsid w:val="004A399E"/>
    <w:rsid w:val="004A3FDC"/>
    <w:rsid w:val="004A413E"/>
    <w:rsid w:val="004A439E"/>
    <w:rsid w:val="004A50E2"/>
    <w:rsid w:val="004A52B9"/>
    <w:rsid w:val="004A5855"/>
    <w:rsid w:val="004A5FC2"/>
    <w:rsid w:val="004A60C9"/>
    <w:rsid w:val="004A62E7"/>
    <w:rsid w:val="004A63D9"/>
    <w:rsid w:val="004A67D1"/>
    <w:rsid w:val="004A686F"/>
    <w:rsid w:val="004A6ADB"/>
    <w:rsid w:val="004A706F"/>
    <w:rsid w:val="004A718F"/>
    <w:rsid w:val="004A77C3"/>
    <w:rsid w:val="004A7803"/>
    <w:rsid w:val="004A7C2E"/>
    <w:rsid w:val="004B06EB"/>
    <w:rsid w:val="004B0F88"/>
    <w:rsid w:val="004B101F"/>
    <w:rsid w:val="004B1666"/>
    <w:rsid w:val="004B22A0"/>
    <w:rsid w:val="004B2740"/>
    <w:rsid w:val="004B2860"/>
    <w:rsid w:val="004B2DCB"/>
    <w:rsid w:val="004B2F56"/>
    <w:rsid w:val="004B33C7"/>
    <w:rsid w:val="004B33F5"/>
    <w:rsid w:val="004B3698"/>
    <w:rsid w:val="004B3853"/>
    <w:rsid w:val="004B42E5"/>
    <w:rsid w:val="004B4DC4"/>
    <w:rsid w:val="004B4F03"/>
    <w:rsid w:val="004B518A"/>
    <w:rsid w:val="004B5988"/>
    <w:rsid w:val="004B681C"/>
    <w:rsid w:val="004B6AEC"/>
    <w:rsid w:val="004B6F3A"/>
    <w:rsid w:val="004B725C"/>
    <w:rsid w:val="004B72DF"/>
    <w:rsid w:val="004B7358"/>
    <w:rsid w:val="004B738A"/>
    <w:rsid w:val="004B7499"/>
    <w:rsid w:val="004B7807"/>
    <w:rsid w:val="004C0120"/>
    <w:rsid w:val="004C0BAD"/>
    <w:rsid w:val="004C154A"/>
    <w:rsid w:val="004C241E"/>
    <w:rsid w:val="004C2744"/>
    <w:rsid w:val="004C27A2"/>
    <w:rsid w:val="004C31A8"/>
    <w:rsid w:val="004C3274"/>
    <w:rsid w:val="004C37C1"/>
    <w:rsid w:val="004C45DE"/>
    <w:rsid w:val="004C45ED"/>
    <w:rsid w:val="004C4D78"/>
    <w:rsid w:val="004C4DFF"/>
    <w:rsid w:val="004C514E"/>
    <w:rsid w:val="004C52F0"/>
    <w:rsid w:val="004C5399"/>
    <w:rsid w:val="004C56F4"/>
    <w:rsid w:val="004C5F8E"/>
    <w:rsid w:val="004C6096"/>
    <w:rsid w:val="004C63AE"/>
    <w:rsid w:val="004C657F"/>
    <w:rsid w:val="004C6A1F"/>
    <w:rsid w:val="004C6F51"/>
    <w:rsid w:val="004C7CB6"/>
    <w:rsid w:val="004D008A"/>
    <w:rsid w:val="004D0279"/>
    <w:rsid w:val="004D06FB"/>
    <w:rsid w:val="004D0AE7"/>
    <w:rsid w:val="004D0B49"/>
    <w:rsid w:val="004D0EBF"/>
    <w:rsid w:val="004D1123"/>
    <w:rsid w:val="004D13F1"/>
    <w:rsid w:val="004D1668"/>
    <w:rsid w:val="004D1C73"/>
    <w:rsid w:val="004D1C74"/>
    <w:rsid w:val="004D1D79"/>
    <w:rsid w:val="004D1F13"/>
    <w:rsid w:val="004D34A9"/>
    <w:rsid w:val="004D4120"/>
    <w:rsid w:val="004D4148"/>
    <w:rsid w:val="004D44D7"/>
    <w:rsid w:val="004D4584"/>
    <w:rsid w:val="004D4B1B"/>
    <w:rsid w:val="004D5253"/>
    <w:rsid w:val="004D5F41"/>
    <w:rsid w:val="004D66AE"/>
    <w:rsid w:val="004D68DE"/>
    <w:rsid w:val="004D6DDA"/>
    <w:rsid w:val="004D6F55"/>
    <w:rsid w:val="004D7251"/>
    <w:rsid w:val="004D7639"/>
    <w:rsid w:val="004D7878"/>
    <w:rsid w:val="004D78A6"/>
    <w:rsid w:val="004E0315"/>
    <w:rsid w:val="004E0771"/>
    <w:rsid w:val="004E1004"/>
    <w:rsid w:val="004E12D5"/>
    <w:rsid w:val="004E1584"/>
    <w:rsid w:val="004E2197"/>
    <w:rsid w:val="004E22C5"/>
    <w:rsid w:val="004E234A"/>
    <w:rsid w:val="004E4875"/>
    <w:rsid w:val="004E55D5"/>
    <w:rsid w:val="004E5A77"/>
    <w:rsid w:val="004E5D92"/>
    <w:rsid w:val="004E5F65"/>
    <w:rsid w:val="004E6B2C"/>
    <w:rsid w:val="004E6F70"/>
    <w:rsid w:val="004E70F3"/>
    <w:rsid w:val="004E71D4"/>
    <w:rsid w:val="004E7233"/>
    <w:rsid w:val="004E7EF3"/>
    <w:rsid w:val="004F062D"/>
    <w:rsid w:val="004F08E8"/>
    <w:rsid w:val="004F0A6D"/>
    <w:rsid w:val="004F16D0"/>
    <w:rsid w:val="004F19C0"/>
    <w:rsid w:val="004F1A63"/>
    <w:rsid w:val="004F1D09"/>
    <w:rsid w:val="004F2E1F"/>
    <w:rsid w:val="004F364C"/>
    <w:rsid w:val="004F3D51"/>
    <w:rsid w:val="004F44FF"/>
    <w:rsid w:val="004F491A"/>
    <w:rsid w:val="004F4C9E"/>
    <w:rsid w:val="004F5AF3"/>
    <w:rsid w:val="004F5E24"/>
    <w:rsid w:val="004F6220"/>
    <w:rsid w:val="004F683A"/>
    <w:rsid w:val="004F6A22"/>
    <w:rsid w:val="004F6AB1"/>
    <w:rsid w:val="004F6BE6"/>
    <w:rsid w:val="004F6D20"/>
    <w:rsid w:val="004F7609"/>
    <w:rsid w:val="004F784E"/>
    <w:rsid w:val="004F7C69"/>
    <w:rsid w:val="004F7C6C"/>
    <w:rsid w:val="004F7FE5"/>
    <w:rsid w:val="005002FD"/>
    <w:rsid w:val="005004F4"/>
    <w:rsid w:val="00500CAF"/>
    <w:rsid w:val="00500FA0"/>
    <w:rsid w:val="005010D4"/>
    <w:rsid w:val="005017EC"/>
    <w:rsid w:val="00502218"/>
    <w:rsid w:val="0050273B"/>
    <w:rsid w:val="00503087"/>
    <w:rsid w:val="0050314E"/>
    <w:rsid w:val="0050347E"/>
    <w:rsid w:val="005045E3"/>
    <w:rsid w:val="0050464C"/>
    <w:rsid w:val="00504718"/>
    <w:rsid w:val="005047E4"/>
    <w:rsid w:val="00504F45"/>
    <w:rsid w:val="00505397"/>
    <w:rsid w:val="00505572"/>
    <w:rsid w:val="0050571B"/>
    <w:rsid w:val="00505736"/>
    <w:rsid w:val="00505770"/>
    <w:rsid w:val="00506522"/>
    <w:rsid w:val="00506575"/>
    <w:rsid w:val="005065B0"/>
    <w:rsid w:val="0050717E"/>
    <w:rsid w:val="0050725C"/>
    <w:rsid w:val="005074B5"/>
    <w:rsid w:val="0050788B"/>
    <w:rsid w:val="00507E30"/>
    <w:rsid w:val="00507F08"/>
    <w:rsid w:val="00510171"/>
    <w:rsid w:val="00510DB5"/>
    <w:rsid w:val="00510F7B"/>
    <w:rsid w:val="00511734"/>
    <w:rsid w:val="00511BFF"/>
    <w:rsid w:val="00511F17"/>
    <w:rsid w:val="005120C5"/>
    <w:rsid w:val="005122D1"/>
    <w:rsid w:val="00512676"/>
    <w:rsid w:val="00512729"/>
    <w:rsid w:val="005131EA"/>
    <w:rsid w:val="005135F9"/>
    <w:rsid w:val="00513B0E"/>
    <w:rsid w:val="00513BBE"/>
    <w:rsid w:val="00514038"/>
    <w:rsid w:val="005146C7"/>
    <w:rsid w:val="00514703"/>
    <w:rsid w:val="00514BCD"/>
    <w:rsid w:val="00514EA5"/>
    <w:rsid w:val="00514F5C"/>
    <w:rsid w:val="00514F9F"/>
    <w:rsid w:val="005150B5"/>
    <w:rsid w:val="005156AF"/>
    <w:rsid w:val="00515F93"/>
    <w:rsid w:val="00516445"/>
    <w:rsid w:val="00516BC9"/>
    <w:rsid w:val="00516C0E"/>
    <w:rsid w:val="00516D82"/>
    <w:rsid w:val="00517960"/>
    <w:rsid w:val="00517C6D"/>
    <w:rsid w:val="00517E69"/>
    <w:rsid w:val="00517F31"/>
    <w:rsid w:val="00520861"/>
    <w:rsid w:val="0052179F"/>
    <w:rsid w:val="0052186B"/>
    <w:rsid w:val="00522105"/>
    <w:rsid w:val="0052259B"/>
    <w:rsid w:val="0052296E"/>
    <w:rsid w:val="00522D04"/>
    <w:rsid w:val="00522ED5"/>
    <w:rsid w:val="00523353"/>
    <w:rsid w:val="0052385E"/>
    <w:rsid w:val="00523CAD"/>
    <w:rsid w:val="00524108"/>
    <w:rsid w:val="00524A7A"/>
    <w:rsid w:val="00525C63"/>
    <w:rsid w:val="00525E16"/>
    <w:rsid w:val="005267DC"/>
    <w:rsid w:val="00526841"/>
    <w:rsid w:val="00526D8C"/>
    <w:rsid w:val="00526F9F"/>
    <w:rsid w:val="00527059"/>
    <w:rsid w:val="0052721B"/>
    <w:rsid w:val="00527521"/>
    <w:rsid w:val="00527FA0"/>
    <w:rsid w:val="0053025E"/>
    <w:rsid w:val="0053042C"/>
    <w:rsid w:val="00530E7E"/>
    <w:rsid w:val="0053115C"/>
    <w:rsid w:val="00531542"/>
    <w:rsid w:val="00531E24"/>
    <w:rsid w:val="005328F0"/>
    <w:rsid w:val="00532A6D"/>
    <w:rsid w:val="00532F88"/>
    <w:rsid w:val="005330F9"/>
    <w:rsid w:val="0053320C"/>
    <w:rsid w:val="00533DC9"/>
    <w:rsid w:val="005347E8"/>
    <w:rsid w:val="00534AC6"/>
    <w:rsid w:val="00534B3F"/>
    <w:rsid w:val="00534E02"/>
    <w:rsid w:val="00534ECD"/>
    <w:rsid w:val="00535257"/>
    <w:rsid w:val="00535D37"/>
    <w:rsid w:val="005360F8"/>
    <w:rsid w:val="00536B46"/>
    <w:rsid w:val="00536E66"/>
    <w:rsid w:val="00536E9E"/>
    <w:rsid w:val="005371CA"/>
    <w:rsid w:val="0053794C"/>
    <w:rsid w:val="00540148"/>
    <w:rsid w:val="005402B5"/>
    <w:rsid w:val="00540B31"/>
    <w:rsid w:val="00540FAA"/>
    <w:rsid w:val="005411A7"/>
    <w:rsid w:val="005412E6"/>
    <w:rsid w:val="005419B3"/>
    <w:rsid w:val="0054292B"/>
    <w:rsid w:val="00542DF6"/>
    <w:rsid w:val="005431CD"/>
    <w:rsid w:val="00543359"/>
    <w:rsid w:val="0054390B"/>
    <w:rsid w:val="00543918"/>
    <w:rsid w:val="00543BE1"/>
    <w:rsid w:val="00544202"/>
    <w:rsid w:val="0054423B"/>
    <w:rsid w:val="005446CC"/>
    <w:rsid w:val="00544B90"/>
    <w:rsid w:val="00544C35"/>
    <w:rsid w:val="00545647"/>
    <w:rsid w:val="005459EB"/>
    <w:rsid w:val="00545A03"/>
    <w:rsid w:val="00545BC3"/>
    <w:rsid w:val="00545C2B"/>
    <w:rsid w:val="00545CBF"/>
    <w:rsid w:val="00545DA2"/>
    <w:rsid w:val="00545E34"/>
    <w:rsid w:val="005464C0"/>
    <w:rsid w:val="00546DCA"/>
    <w:rsid w:val="00546DE5"/>
    <w:rsid w:val="00547521"/>
    <w:rsid w:val="005478DC"/>
    <w:rsid w:val="00547BEC"/>
    <w:rsid w:val="005502D0"/>
    <w:rsid w:val="00550812"/>
    <w:rsid w:val="00550F29"/>
    <w:rsid w:val="00551384"/>
    <w:rsid w:val="0055167E"/>
    <w:rsid w:val="00551941"/>
    <w:rsid w:val="00551CF9"/>
    <w:rsid w:val="00552049"/>
    <w:rsid w:val="005527BC"/>
    <w:rsid w:val="00552ACF"/>
    <w:rsid w:val="00553E3D"/>
    <w:rsid w:val="00554009"/>
    <w:rsid w:val="005540F0"/>
    <w:rsid w:val="00554151"/>
    <w:rsid w:val="0055426D"/>
    <w:rsid w:val="005542BF"/>
    <w:rsid w:val="005543A5"/>
    <w:rsid w:val="00554406"/>
    <w:rsid w:val="0055442D"/>
    <w:rsid w:val="00554814"/>
    <w:rsid w:val="005548D2"/>
    <w:rsid w:val="00554994"/>
    <w:rsid w:val="00554ECA"/>
    <w:rsid w:val="005550AA"/>
    <w:rsid w:val="005569EA"/>
    <w:rsid w:val="0055720F"/>
    <w:rsid w:val="00560A69"/>
    <w:rsid w:val="00560C44"/>
    <w:rsid w:val="00560D59"/>
    <w:rsid w:val="0056147C"/>
    <w:rsid w:val="00562031"/>
    <w:rsid w:val="00562534"/>
    <w:rsid w:val="005628D9"/>
    <w:rsid w:val="00562AFD"/>
    <w:rsid w:val="00562B3B"/>
    <w:rsid w:val="00562BFB"/>
    <w:rsid w:val="00562E98"/>
    <w:rsid w:val="005639CE"/>
    <w:rsid w:val="00563AE8"/>
    <w:rsid w:val="005641AB"/>
    <w:rsid w:val="005641F9"/>
    <w:rsid w:val="005645AA"/>
    <w:rsid w:val="0056477A"/>
    <w:rsid w:val="00564D73"/>
    <w:rsid w:val="00564D94"/>
    <w:rsid w:val="00564F00"/>
    <w:rsid w:val="0056510D"/>
    <w:rsid w:val="00565AA9"/>
    <w:rsid w:val="00565B9D"/>
    <w:rsid w:val="005666D4"/>
    <w:rsid w:val="00566C65"/>
    <w:rsid w:val="00567414"/>
    <w:rsid w:val="00567AFD"/>
    <w:rsid w:val="00567DE8"/>
    <w:rsid w:val="0057010F"/>
    <w:rsid w:val="00570264"/>
    <w:rsid w:val="00570BCE"/>
    <w:rsid w:val="0057144F"/>
    <w:rsid w:val="005714EF"/>
    <w:rsid w:val="00571916"/>
    <w:rsid w:val="00571DB8"/>
    <w:rsid w:val="0057209D"/>
    <w:rsid w:val="0057240C"/>
    <w:rsid w:val="005725B6"/>
    <w:rsid w:val="005729C6"/>
    <w:rsid w:val="005735E5"/>
    <w:rsid w:val="00573C8C"/>
    <w:rsid w:val="0057431A"/>
    <w:rsid w:val="005744CB"/>
    <w:rsid w:val="00574BC3"/>
    <w:rsid w:val="005755A6"/>
    <w:rsid w:val="00575CAA"/>
    <w:rsid w:val="0057601D"/>
    <w:rsid w:val="0057617D"/>
    <w:rsid w:val="005769A3"/>
    <w:rsid w:val="00577360"/>
    <w:rsid w:val="005777D6"/>
    <w:rsid w:val="00577A96"/>
    <w:rsid w:val="00577ABF"/>
    <w:rsid w:val="0058008D"/>
    <w:rsid w:val="005801A1"/>
    <w:rsid w:val="00580269"/>
    <w:rsid w:val="005805AF"/>
    <w:rsid w:val="00580659"/>
    <w:rsid w:val="00580BE2"/>
    <w:rsid w:val="00580BE4"/>
    <w:rsid w:val="00581370"/>
    <w:rsid w:val="00582034"/>
    <w:rsid w:val="0058224B"/>
    <w:rsid w:val="005829BC"/>
    <w:rsid w:val="00582EC2"/>
    <w:rsid w:val="00583D22"/>
    <w:rsid w:val="00584653"/>
    <w:rsid w:val="005851A2"/>
    <w:rsid w:val="00585864"/>
    <w:rsid w:val="00585E8E"/>
    <w:rsid w:val="005860DE"/>
    <w:rsid w:val="00586A19"/>
    <w:rsid w:val="00587893"/>
    <w:rsid w:val="00587A44"/>
    <w:rsid w:val="00587D2B"/>
    <w:rsid w:val="00587D47"/>
    <w:rsid w:val="00587DCF"/>
    <w:rsid w:val="00587E28"/>
    <w:rsid w:val="005904D6"/>
    <w:rsid w:val="005905AA"/>
    <w:rsid w:val="00590A92"/>
    <w:rsid w:val="00590E94"/>
    <w:rsid w:val="00591A82"/>
    <w:rsid w:val="00591CBA"/>
    <w:rsid w:val="00591EB8"/>
    <w:rsid w:val="005923EF"/>
    <w:rsid w:val="00593062"/>
    <w:rsid w:val="00593379"/>
    <w:rsid w:val="005934CF"/>
    <w:rsid w:val="00593872"/>
    <w:rsid w:val="00593BC0"/>
    <w:rsid w:val="00593DB6"/>
    <w:rsid w:val="00594D8A"/>
    <w:rsid w:val="00594D9C"/>
    <w:rsid w:val="00594E51"/>
    <w:rsid w:val="00595294"/>
    <w:rsid w:val="00595587"/>
    <w:rsid w:val="005955AD"/>
    <w:rsid w:val="005959F9"/>
    <w:rsid w:val="00597700"/>
    <w:rsid w:val="005977D5"/>
    <w:rsid w:val="005A04C5"/>
    <w:rsid w:val="005A0582"/>
    <w:rsid w:val="005A0730"/>
    <w:rsid w:val="005A0831"/>
    <w:rsid w:val="005A0C05"/>
    <w:rsid w:val="005A0DCF"/>
    <w:rsid w:val="005A1CCF"/>
    <w:rsid w:val="005A215B"/>
    <w:rsid w:val="005A2640"/>
    <w:rsid w:val="005A314C"/>
    <w:rsid w:val="005A3B75"/>
    <w:rsid w:val="005A3FCA"/>
    <w:rsid w:val="005A412B"/>
    <w:rsid w:val="005A4187"/>
    <w:rsid w:val="005A4205"/>
    <w:rsid w:val="005A49C6"/>
    <w:rsid w:val="005A530F"/>
    <w:rsid w:val="005A5B9D"/>
    <w:rsid w:val="005A6AFD"/>
    <w:rsid w:val="005A6C35"/>
    <w:rsid w:val="005A7413"/>
    <w:rsid w:val="005A7790"/>
    <w:rsid w:val="005A7904"/>
    <w:rsid w:val="005A79DA"/>
    <w:rsid w:val="005A7F0D"/>
    <w:rsid w:val="005B0189"/>
    <w:rsid w:val="005B0568"/>
    <w:rsid w:val="005B08BB"/>
    <w:rsid w:val="005B0FF6"/>
    <w:rsid w:val="005B102D"/>
    <w:rsid w:val="005B1530"/>
    <w:rsid w:val="005B1FDD"/>
    <w:rsid w:val="005B2573"/>
    <w:rsid w:val="005B277A"/>
    <w:rsid w:val="005B2AF0"/>
    <w:rsid w:val="005B2C86"/>
    <w:rsid w:val="005B336C"/>
    <w:rsid w:val="005B3F42"/>
    <w:rsid w:val="005B4C0F"/>
    <w:rsid w:val="005B4CAF"/>
    <w:rsid w:val="005B4DD9"/>
    <w:rsid w:val="005B4F8A"/>
    <w:rsid w:val="005B54BF"/>
    <w:rsid w:val="005B5C91"/>
    <w:rsid w:val="005B5E9F"/>
    <w:rsid w:val="005B6203"/>
    <w:rsid w:val="005B6492"/>
    <w:rsid w:val="005B670E"/>
    <w:rsid w:val="005B67FE"/>
    <w:rsid w:val="005B6BA9"/>
    <w:rsid w:val="005B728B"/>
    <w:rsid w:val="005B75B6"/>
    <w:rsid w:val="005B7AAF"/>
    <w:rsid w:val="005B7D26"/>
    <w:rsid w:val="005C0067"/>
    <w:rsid w:val="005C0328"/>
    <w:rsid w:val="005C04D4"/>
    <w:rsid w:val="005C0E5A"/>
    <w:rsid w:val="005C1345"/>
    <w:rsid w:val="005C22DF"/>
    <w:rsid w:val="005C2875"/>
    <w:rsid w:val="005C2F2D"/>
    <w:rsid w:val="005C2F50"/>
    <w:rsid w:val="005C327A"/>
    <w:rsid w:val="005C3584"/>
    <w:rsid w:val="005C38A8"/>
    <w:rsid w:val="005C3A46"/>
    <w:rsid w:val="005C3BE8"/>
    <w:rsid w:val="005C406A"/>
    <w:rsid w:val="005C43D5"/>
    <w:rsid w:val="005C473F"/>
    <w:rsid w:val="005C4D54"/>
    <w:rsid w:val="005C4F17"/>
    <w:rsid w:val="005C567B"/>
    <w:rsid w:val="005C580A"/>
    <w:rsid w:val="005C5A38"/>
    <w:rsid w:val="005C5D5D"/>
    <w:rsid w:val="005C5E42"/>
    <w:rsid w:val="005C6543"/>
    <w:rsid w:val="005C6567"/>
    <w:rsid w:val="005C67AA"/>
    <w:rsid w:val="005C69B1"/>
    <w:rsid w:val="005C6C9A"/>
    <w:rsid w:val="005C7885"/>
    <w:rsid w:val="005C79E3"/>
    <w:rsid w:val="005C7AAA"/>
    <w:rsid w:val="005D0131"/>
    <w:rsid w:val="005D0399"/>
    <w:rsid w:val="005D0409"/>
    <w:rsid w:val="005D0FA9"/>
    <w:rsid w:val="005D122F"/>
    <w:rsid w:val="005D1856"/>
    <w:rsid w:val="005D1A28"/>
    <w:rsid w:val="005D1E98"/>
    <w:rsid w:val="005D2094"/>
    <w:rsid w:val="005D2B33"/>
    <w:rsid w:val="005D2C4A"/>
    <w:rsid w:val="005D2FD4"/>
    <w:rsid w:val="005D353D"/>
    <w:rsid w:val="005D36E1"/>
    <w:rsid w:val="005D3705"/>
    <w:rsid w:val="005D3791"/>
    <w:rsid w:val="005D3806"/>
    <w:rsid w:val="005D3839"/>
    <w:rsid w:val="005D3ACE"/>
    <w:rsid w:val="005D4483"/>
    <w:rsid w:val="005D44CD"/>
    <w:rsid w:val="005D4587"/>
    <w:rsid w:val="005D4D2A"/>
    <w:rsid w:val="005D53C1"/>
    <w:rsid w:val="005D5BD6"/>
    <w:rsid w:val="005D6538"/>
    <w:rsid w:val="005D684F"/>
    <w:rsid w:val="005E0635"/>
    <w:rsid w:val="005E06C3"/>
    <w:rsid w:val="005E070C"/>
    <w:rsid w:val="005E0A69"/>
    <w:rsid w:val="005E0B6A"/>
    <w:rsid w:val="005E1300"/>
    <w:rsid w:val="005E150C"/>
    <w:rsid w:val="005E1B55"/>
    <w:rsid w:val="005E20FA"/>
    <w:rsid w:val="005E3003"/>
    <w:rsid w:val="005E33A6"/>
    <w:rsid w:val="005E385F"/>
    <w:rsid w:val="005E508D"/>
    <w:rsid w:val="005E56C2"/>
    <w:rsid w:val="005E5826"/>
    <w:rsid w:val="005E5CD1"/>
    <w:rsid w:val="005E5FB4"/>
    <w:rsid w:val="005E6170"/>
    <w:rsid w:val="005E65D1"/>
    <w:rsid w:val="005E6B34"/>
    <w:rsid w:val="005E6BA2"/>
    <w:rsid w:val="005E6BB6"/>
    <w:rsid w:val="005E6BEF"/>
    <w:rsid w:val="005E6C59"/>
    <w:rsid w:val="005E6FB5"/>
    <w:rsid w:val="005E6FFD"/>
    <w:rsid w:val="005E70C3"/>
    <w:rsid w:val="005E7235"/>
    <w:rsid w:val="005E741B"/>
    <w:rsid w:val="005E782D"/>
    <w:rsid w:val="005E78EA"/>
    <w:rsid w:val="005E7B7C"/>
    <w:rsid w:val="005E7CE5"/>
    <w:rsid w:val="005F0605"/>
    <w:rsid w:val="005F0E0B"/>
    <w:rsid w:val="005F10AC"/>
    <w:rsid w:val="005F110D"/>
    <w:rsid w:val="005F1361"/>
    <w:rsid w:val="005F1F86"/>
    <w:rsid w:val="005F253C"/>
    <w:rsid w:val="005F2991"/>
    <w:rsid w:val="005F2A72"/>
    <w:rsid w:val="005F38D3"/>
    <w:rsid w:val="005F3A01"/>
    <w:rsid w:val="005F4140"/>
    <w:rsid w:val="005F4A3D"/>
    <w:rsid w:val="005F5163"/>
    <w:rsid w:val="005F5573"/>
    <w:rsid w:val="005F6423"/>
    <w:rsid w:val="005F673F"/>
    <w:rsid w:val="005F682E"/>
    <w:rsid w:val="005F685D"/>
    <w:rsid w:val="005F76ED"/>
    <w:rsid w:val="005F7A1B"/>
    <w:rsid w:val="005F7A7A"/>
    <w:rsid w:val="005F7BF8"/>
    <w:rsid w:val="00600332"/>
    <w:rsid w:val="006017BB"/>
    <w:rsid w:val="00601E60"/>
    <w:rsid w:val="00601F8C"/>
    <w:rsid w:val="006021C9"/>
    <w:rsid w:val="00602350"/>
    <w:rsid w:val="0060242D"/>
    <w:rsid w:val="006025C2"/>
    <w:rsid w:val="006040B6"/>
    <w:rsid w:val="00604364"/>
    <w:rsid w:val="006046CB"/>
    <w:rsid w:val="00604EF2"/>
    <w:rsid w:val="00605371"/>
    <w:rsid w:val="006053BD"/>
    <w:rsid w:val="00605703"/>
    <w:rsid w:val="006057A5"/>
    <w:rsid w:val="0060610B"/>
    <w:rsid w:val="006069D7"/>
    <w:rsid w:val="00606E35"/>
    <w:rsid w:val="00606E62"/>
    <w:rsid w:val="006072EF"/>
    <w:rsid w:val="006074DF"/>
    <w:rsid w:val="00607574"/>
    <w:rsid w:val="00607B25"/>
    <w:rsid w:val="00607D39"/>
    <w:rsid w:val="0061009A"/>
    <w:rsid w:val="00610329"/>
    <w:rsid w:val="006103E5"/>
    <w:rsid w:val="006110C9"/>
    <w:rsid w:val="00611811"/>
    <w:rsid w:val="00612060"/>
    <w:rsid w:val="00612183"/>
    <w:rsid w:val="006126CD"/>
    <w:rsid w:val="00612A6A"/>
    <w:rsid w:val="00612F73"/>
    <w:rsid w:val="00614072"/>
    <w:rsid w:val="006146DF"/>
    <w:rsid w:val="00614BC9"/>
    <w:rsid w:val="006156DE"/>
    <w:rsid w:val="00615705"/>
    <w:rsid w:val="006160BC"/>
    <w:rsid w:val="006164B8"/>
    <w:rsid w:val="006165F4"/>
    <w:rsid w:val="0061737F"/>
    <w:rsid w:val="0062015D"/>
    <w:rsid w:val="00620321"/>
    <w:rsid w:val="0062042A"/>
    <w:rsid w:val="00621DCD"/>
    <w:rsid w:val="00621E1A"/>
    <w:rsid w:val="00622325"/>
    <w:rsid w:val="006230F4"/>
    <w:rsid w:val="00623360"/>
    <w:rsid w:val="00623680"/>
    <w:rsid w:val="00623AED"/>
    <w:rsid w:val="00623AF1"/>
    <w:rsid w:val="00624585"/>
    <w:rsid w:val="0062494C"/>
    <w:rsid w:val="00624ABF"/>
    <w:rsid w:val="00624EB5"/>
    <w:rsid w:val="0062516F"/>
    <w:rsid w:val="006254C7"/>
    <w:rsid w:val="00625BEA"/>
    <w:rsid w:val="00626026"/>
    <w:rsid w:val="00626413"/>
    <w:rsid w:val="006268D5"/>
    <w:rsid w:val="0062694D"/>
    <w:rsid w:val="006269A6"/>
    <w:rsid w:val="00626B2C"/>
    <w:rsid w:val="00626B92"/>
    <w:rsid w:val="0062735C"/>
    <w:rsid w:val="006275F4"/>
    <w:rsid w:val="00627925"/>
    <w:rsid w:val="00627F21"/>
    <w:rsid w:val="0063053D"/>
    <w:rsid w:val="0063096B"/>
    <w:rsid w:val="00630EC5"/>
    <w:rsid w:val="0063121D"/>
    <w:rsid w:val="0063132A"/>
    <w:rsid w:val="00631412"/>
    <w:rsid w:val="00631C33"/>
    <w:rsid w:val="00632706"/>
    <w:rsid w:val="00632A2A"/>
    <w:rsid w:val="00633433"/>
    <w:rsid w:val="00633573"/>
    <w:rsid w:val="00633A16"/>
    <w:rsid w:val="00633B6B"/>
    <w:rsid w:val="006351EC"/>
    <w:rsid w:val="00635BBC"/>
    <w:rsid w:val="0063612B"/>
    <w:rsid w:val="00636387"/>
    <w:rsid w:val="0063662C"/>
    <w:rsid w:val="0063696D"/>
    <w:rsid w:val="00636DA5"/>
    <w:rsid w:val="00637160"/>
    <w:rsid w:val="00637D73"/>
    <w:rsid w:val="006404EE"/>
    <w:rsid w:val="006409F7"/>
    <w:rsid w:val="00641021"/>
    <w:rsid w:val="006410C6"/>
    <w:rsid w:val="00641210"/>
    <w:rsid w:val="00641245"/>
    <w:rsid w:val="00641548"/>
    <w:rsid w:val="006418B9"/>
    <w:rsid w:val="006418D2"/>
    <w:rsid w:val="006429DF"/>
    <w:rsid w:val="00642A59"/>
    <w:rsid w:val="00642B87"/>
    <w:rsid w:val="00643352"/>
    <w:rsid w:val="0064376E"/>
    <w:rsid w:val="00643A85"/>
    <w:rsid w:val="00643DE6"/>
    <w:rsid w:val="00644B12"/>
    <w:rsid w:val="00645688"/>
    <w:rsid w:val="00645AD0"/>
    <w:rsid w:val="00645C60"/>
    <w:rsid w:val="00645C7D"/>
    <w:rsid w:val="00646566"/>
    <w:rsid w:val="00646689"/>
    <w:rsid w:val="0064688E"/>
    <w:rsid w:val="00646EFB"/>
    <w:rsid w:val="00646F40"/>
    <w:rsid w:val="00647D5A"/>
    <w:rsid w:val="0065120E"/>
    <w:rsid w:val="006524FF"/>
    <w:rsid w:val="00652B39"/>
    <w:rsid w:val="006531BD"/>
    <w:rsid w:val="00653556"/>
    <w:rsid w:val="006535A8"/>
    <w:rsid w:val="00653772"/>
    <w:rsid w:val="0065378A"/>
    <w:rsid w:val="00653B75"/>
    <w:rsid w:val="00653E0A"/>
    <w:rsid w:val="00654715"/>
    <w:rsid w:val="00654972"/>
    <w:rsid w:val="00654CD3"/>
    <w:rsid w:val="006552D7"/>
    <w:rsid w:val="0065593C"/>
    <w:rsid w:val="00655A35"/>
    <w:rsid w:val="0065659A"/>
    <w:rsid w:val="00656EF7"/>
    <w:rsid w:val="00657191"/>
    <w:rsid w:val="0065734F"/>
    <w:rsid w:val="00657354"/>
    <w:rsid w:val="00657464"/>
    <w:rsid w:val="00657807"/>
    <w:rsid w:val="00657ADC"/>
    <w:rsid w:val="00660006"/>
    <w:rsid w:val="006604F8"/>
    <w:rsid w:val="00660571"/>
    <w:rsid w:val="00660C23"/>
    <w:rsid w:val="00660E2F"/>
    <w:rsid w:val="00661120"/>
    <w:rsid w:val="00661D20"/>
    <w:rsid w:val="006622AF"/>
    <w:rsid w:val="006623B9"/>
    <w:rsid w:val="006624A6"/>
    <w:rsid w:val="006626CB"/>
    <w:rsid w:val="0066309F"/>
    <w:rsid w:val="00663152"/>
    <w:rsid w:val="00663A38"/>
    <w:rsid w:val="00663A99"/>
    <w:rsid w:val="00664136"/>
    <w:rsid w:val="0066415C"/>
    <w:rsid w:val="0066491F"/>
    <w:rsid w:val="00664DC7"/>
    <w:rsid w:val="00665271"/>
    <w:rsid w:val="00665803"/>
    <w:rsid w:val="00665DE2"/>
    <w:rsid w:val="00666F5E"/>
    <w:rsid w:val="0066747B"/>
    <w:rsid w:val="00667738"/>
    <w:rsid w:val="00667ACA"/>
    <w:rsid w:val="00667C3A"/>
    <w:rsid w:val="00667D55"/>
    <w:rsid w:val="006704FB"/>
    <w:rsid w:val="00670B67"/>
    <w:rsid w:val="00670C7B"/>
    <w:rsid w:val="00670DA7"/>
    <w:rsid w:val="00670DBD"/>
    <w:rsid w:val="006712B3"/>
    <w:rsid w:val="006718DB"/>
    <w:rsid w:val="00671F9C"/>
    <w:rsid w:val="006721D8"/>
    <w:rsid w:val="00672844"/>
    <w:rsid w:val="00672C5F"/>
    <w:rsid w:val="00672CB0"/>
    <w:rsid w:val="00672EC6"/>
    <w:rsid w:val="00673505"/>
    <w:rsid w:val="006738BF"/>
    <w:rsid w:val="00674023"/>
    <w:rsid w:val="006740A0"/>
    <w:rsid w:val="006741C8"/>
    <w:rsid w:val="006744E2"/>
    <w:rsid w:val="00674E5A"/>
    <w:rsid w:val="00674FD3"/>
    <w:rsid w:val="0067551F"/>
    <w:rsid w:val="00675642"/>
    <w:rsid w:val="00675893"/>
    <w:rsid w:val="006760BC"/>
    <w:rsid w:val="0067649A"/>
    <w:rsid w:val="00677246"/>
    <w:rsid w:val="006774EB"/>
    <w:rsid w:val="0067762A"/>
    <w:rsid w:val="00677991"/>
    <w:rsid w:val="00677C3D"/>
    <w:rsid w:val="00677EB1"/>
    <w:rsid w:val="006804C7"/>
    <w:rsid w:val="0068061E"/>
    <w:rsid w:val="00680C05"/>
    <w:rsid w:val="00680E93"/>
    <w:rsid w:val="00681057"/>
    <w:rsid w:val="00681216"/>
    <w:rsid w:val="006815E0"/>
    <w:rsid w:val="0068174D"/>
    <w:rsid w:val="00681BC9"/>
    <w:rsid w:val="00681CFE"/>
    <w:rsid w:val="0068275C"/>
    <w:rsid w:val="00682F9E"/>
    <w:rsid w:val="0068312B"/>
    <w:rsid w:val="0068312F"/>
    <w:rsid w:val="00683199"/>
    <w:rsid w:val="006833F5"/>
    <w:rsid w:val="006834DF"/>
    <w:rsid w:val="0068354B"/>
    <w:rsid w:val="006837BD"/>
    <w:rsid w:val="00683A35"/>
    <w:rsid w:val="00683AD9"/>
    <w:rsid w:val="00683F8A"/>
    <w:rsid w:val="006842B3"/>
    <w:rsid w:val="006844AB"/>
    <w:rsid w:val="006849C2"/>
    <w:rsid w:val="00684E3E"/>
    <w:rsid w:val="006850C8"/>
    <w:rsid w:val="006850F8"/>
    <w:rsid w:val="006854A8"/>
    <w:rsid w:val="00685BF9"/>
    <w:rsid w:val="00686067"/>
    <w:rsid w:val="00687946"/>
    <w:rsid w:val="00687AD8"/>
    <w:rsid w:val="00687B0C"/>
    <w:rsid w:val="00690309"/>
    <w:rsid w:val="00690AB9"/>
    <w:rsid w:val="00691025"/>
    <w:rsid w:val="00691214"/>
    <w:rsid w:val="006913B3"/>
    <w:rsid w:val="00691432"/>
    <w:rsid w:val="006914E4"/>
    <w:rsid w:val="006915C3"/>
    <w:rsid w:val="00692595"/>
    <w:rsid w:val="00692767"/>
    <w:rsid w:val="00692BD2"/>
    <w:rsid w:val="00692EF1"/>
    <w:rsid w:val="00692FFF"/>
    <w:rsid w:val="00693497"/>
    <w:rsid w:val="006934E7"/>
    <w:rsid w:val="0069366C"/>
    <w:rsid w:val="00693758"/>
    <w:rsid w:val="00693774"/>
    <w:rsid w:val="00693A95"/>
    <w:rsid w:val="00693D35"/>
    <w:rsid w:val="0069436B"/>
    <w:rsid w:val="00694454"/>
    <w:rsid w:val="006944F4"/>
    <w:rsid w:val="0069475C"/>
    <w:rsid w:val="00694862"/>
    <w:rsid w:val="00694C38"/>
    <w:rsid w:val="00694F6C"/>
    <w:rsid w:val="00695606"/>
    <w:rsid w:val="006958E1"/>
    <w:rsid w:val="00695F22"/>
    <w:rsid w:val="00695F5C"/>
    <w:rsid w:val="006962E3"/>
    <w:rsid w:val="006962EC"/>
    <w:rsid w:val="0069654B"/>
    <w:rsid w:val="00696C37"/>
    <w:rsid w:val="006A01B6"/>
    <w:rsid w:val="006A0A12"/>
    <w:rsid w:val="006A0B79"/>
    <w:rsid w:val="006A0E9E"/>
    <w:rsid w:val="006A0FF6"/>
    <w:rsid w:val="006A113F"/>
    <w:rsid w:val="006A19D7"/>
    <w:rsid w:val="006A1AE6"/>
    <w:rsid w:val="006A2FA9"/>
    <w:rsid w:val="006A349E"/>
    <w:rsid w:val="006A378F"/>
    <w:rsid w:val="006A37DE"/>
    <w:rsid w:val="006A3F09"/>
    <w:rsid w:val="006A45C1"/>
    <w:rsid w:val="006A45D9"/>
    <w:rsid w:val="006A4885"/>
    <w:rsid w:val="006A5254"/>
    <w:rsid w:val="006A5B92"/>
    <w:rsid w:val="006A607B"/>
    <w:rsid w:val="006A6204"/>
    <w:rsid w:val="006A636D"/>
    <w:rsid w:val="006A6598"/>
    <w:rsid w:val="006A669B"/>
    <w:rsid w:val="006A6731"/>
    <w:rsid w:val="006A6811"/>
    <w:rsid w:val="006A7178"/>
    <w:rsid w:val="006A71A5"/>
    <w:rsid w:val="006A76C0"/>
    <w:rsid w:val="006A7C6D"/>
    <w:rsid w:val="006A7F3A"/>
    <w:rsid w:val="006B0175"/>
    <w:rsid w:val="006B0979"/>
    <w:rsid w:val="006B0E3C"/>
    <w:rsid w:val="006B0E47"/>
    <w:rsid w:val="006B0EA4"/>
    <w:rsid w:val="006B11A1"/>
    <w:rsid w:val="006B15D3"/>
    <w:rsid w:val="006B1B46"/>
    <w:rsid w:val="006B33A2"/>
    <w:rsid w:val="006B4556"/>
    <w:rsid w:val="006B4689"/>
    <w:rsid w:val="006B4AB0"/>
    <w:rsid w:val="006B4E5E"/>
    <w:rsid w:val="006B4F71"/>
    <w:rsid w:val="006B4F89"/>
    <w:rsid w:val="006B5862"/>
    <w:rsid w:val="006B59B6"/>
    <w:rsid w:val="006B6283"/>
    <w:rsid w:val="006B655D"/>
    <w:rsid w:val="006B6DCC"/>
    <w:rsid w:val="006B6EA0"/>
    <w:rsid w:val="006B6EEA"/>
    <w:rsid w:val="006B7366"/>
    <w:rsid w:val="006B744B"/>
    <w:rsid w:val="006B7B79"/>
    <w:rsid w:val="006C016A"/>
    <w:rsid w:val="006C0474"/>
    <w:rsid w:val="006C0488"/>
    <w:rsid w:val="006C0531"/>
    <w:rsid w:val="006C05D7"/>
    <w:rsid w:val="006C0915"/>
    <w:rsid w:val="006C0FDB"/>
    <w:rsid w:val="006C1279"/>
    <w:rsid w:val="006C1556"/>
    <w:rsid w:val="006C1BBC"/>
    <w:rsid w:val="006C2295"/>
    <w:rsid w:val="006C2974"/>
    <w:rsid w:val="006C2A56"/>
    <w:rsid w:val="006C352E"/>
    <w:rsid w:val="006C3650"/>
    <w:rsid w:val="006C3661"/>
    <w:rsid w:val="006C388B"/>
    <w:rsid w:val="006C3D94"/>
    <w:rsid w:val="006C3E03"/>
    <w:rsid w:val="006C46E2"/>
    <w:rsid w:val="006C4889"/>
    <w:rsid w:val="006C4C40"/>
    <w:rsid w:val="006C4D3C"/>
    <w:rsid w:val="006C5244"/>
    <w:rsid w:val="006C6264"/>
    <w:rsid w:val="006C649C"/>
    <w:rsid w:val="006C7127"/>
    <w:rsid w:val="006C72BC"/>
    <w:rsid w:val="006C7407"/>
    <w:rsid w:val="006C7428"/>
    <w:rsid w:val="006C7473"/>
    <w:rsid w:val="006C7A07"/>
    <w:rsid w:val="006C7FDC"/>
    <w:rsid w:val="006D0E66"/>
    <w:rsid w:val="006D0F79"/>
    <w:rsid w:val="006D17DA"/>
    <w:rsid w:val="006D1DA3"/>
    <w:rsid w:val="006D1F28"/>
    <w:rsid w:val="006D20EA"/>
    <w:rsid w:val="006D2BA1"/>
    <w:rsid w:val="006D38CA"/>
    <w:rsid w:val="006D3AD6"/>
    <w:rsid w:val="006D4132"/>
    <w:rsid w:val="006D4554"/>
    <w:rsid w:val="006D475E"/>
    <w:rsid w:val="006D5228"/>
    <w:rsid w:val="006D5635"/>
    <w:rsid w:val="006D5A1E"/>
    <w:rsid w:val="006D5AB0"/>
    <w:rsid w:val="006D5E76"/>
    <w:rsid w:val="006D6381"/>
    <w:rsid w:val="006D64D7"/>
    <w:rsid w:val="006D6826"/>
    <w:rsid w:val="006D6BDC"/>
    <w:rsid w:val="006D6C47"/>
    <w:rsid w:val="006D6F39"/>
    <w:rsid w:val="006D7075"/>
    <w:rsid w:val="006D72D9"/>
    <w:rsid w:val="006D765E"/>
    <w:rsid w:val="006D7DD0"/>
    <w:rsid w:val="006D7F3B"/>
    <w:rsid w:val="006D7FFB"/>
    <w:rsid w:val="006E04F8"/>
    <w:rsid w:val="006E05C6"/>
    <w:rsid w:val="006E0F09"/>
    <w:rsid w:val="006E126B"/>
    <w:rsid w:val="006E1B1A"/>
    <w:rsid w:val="006E2319"/>
    <w:rsid w:val="006E23C7"/>
    <w:rsid w:val="006E26AF"/>
    <w:rsid w:val="006E2C5C"/>
    <w:rsid w:val="006E2E17"/>
    <w:rsid w:val="006E3791"/>
    <w:rsid w:val="006E4110"/>
    <w:rsid w:val="006E4213"/>
    <w:rsid w:val="006E4612"/>
    <w:rsid w:val="006E46D5"/>
    <w:rsid w:val="006E4CAC"/>
    <w:rsid w:val="006E4DCB"/>
    <w:rsid w:val="006E5F98"/>
    <w:rsid w:val="006E6456"/>
    <w:rsid w:val="006E6B02"/>
    <w:rsid w:val="006E736E"/>
    <w:rsid w:val="006E7BCF"/>
    <w:rsid w:val="006F08E0"/>
    <w:rsid w:val="006F1137"/>
    <w:rsid w:val="006F1512"/>
    <w:rsid w:val="006F1667"/>
    <w:rsid w:val="006F16CB"/>
    <w:rsid w:val="006F193E"/>
    <w:rsid w:val="006F1940"/>
    <w:rsid w:val="006F2538"/>
    <w:rsid w:val="006F26F7"/>
    <w:rsid w:val="006F2C6B"/>
    <w:rsid w:val="006F3481"/>
    <w:rsid w:val="006F3F76"/>
    <w:rsid w:val="006F4EDC"/>
    <w:rsid w:val="006F6249"/>
    <w:rsid w:val="006F6D6A"/>
    <w:rsid w:val="006F6D7E"/>
    <w:rsid w:val="006F77C5"/>
    <w:rsid w:val="006F79A3"/>
    <w:rsid w:val="00700629"/>
    <w:rsid w:val="00700AED"/>
    <w:rsid w:val="007020AE"/>
    <w:rsid w:val="00702504"/>
    <w:rsid w:val="007028D7"/>
    <w:rsid w:val="00702D7B"/>
    <w:rsid w:val="00703023"/>
    <w:rsid w:val="0070388C"/>
    <w:rsid w:val="00703AFF"/>
    <w:rsid w:val="00703D66"/>
    <w:rsid w:val="007040BF"/>
    <w:rsid w:val="00704A67"/>
    <w:rsid w:val="00704E70"/>
    <w:rsid w:val="0070505A"/>
    <w:rsid w:val="0070512A"/>
    <w:rsid w:val="007055BC"/>
    <w:rsid w:val="007056DB"/>
    <w:rsid w:val="00705DC6"/>
    <w:rsid w:val="00706A8F"/>
    <w:rsid w:val="00706C52"/>
    <w:rsid w:val="00706C9B"/>
    <w:rsid w:val="00707031"/>
    <w:rsid w:val="007072AA"/>
    <w:rsid w:val="00710903"/>
    <w:rsid w:val="00710995"/>
    <w:rsid w:val="00710A74"/>
    <w:rsid w:val="00710AF0"/>
    <w:rsid w:val="00710B4B"/>
    <w:rsid w:val="00710BA0"/>
    <w:rsid w:val="0071179A"/>
    <w:rsid w:val="00711897"/>
    <w:rsid w:val="007121E3"/>
    <w:rsid w:val="00712777"/>
    <w:rsid w:val="00713133"/>
    <w:rsid w:val="0071324B"/>
    <w:rsid w:val="0071353A"/>
    <w:rsid w:val="00713E4F"/>
    <w:rsid w:val="00713E74"/>
    <w:rsid w:val="0071405D"/>
    <w:rsid w:val="007142FC"/>
    <w:rsid w:val="00714F08"/>
    <w:rsid w:val="00715180"/>
    <w:rsid w:val="007153E0"/>
    <w:rsid w:val="00715450"/>
    <w:rsid w:val="0071579B"/>
    <w:rsid w:val="00715857"/>
    <w:rsid w:val="0071610F"/>
    <w:rsid w:val="00716460"/>
    <w:rsid w:val="00716B0A"/>
    <w:rsid w:val="00717308"/>
    <w:rsid w:val="00717360"/>
    <w:rsid w:val="00720C6E"/>
    <w:rsid w:val="00720F08"/>
    <w:rsid w:val="0072101F"/>
    <w:rsid w:val="00721706"/>
    <w:rsid w:val="00721753"/>
    <w:rsid w:val="0072199F"/>
    <w:rsid w:val="00721A0F"/>
    <w:rsid w:val="00721E96"/>
    <w:rsid w:val="00722A7D"/>
    <w:rsid w:val="00722F3A"/>
    <w:rsid w:val="00723694"/>
    <w:rsid w:val="00723BD4"/>
    <w:rsid w:val="00723C1E"/>
    <w:rsid w:val="00724479"/>
    <w:rsid w:val="00724E30"/>
    <w:rsid w:val="00725294"/>
    <w:rsid w:val="00725AE6"/>
    <w:rsid w:val="00725B5C"/>
    <w:rsid w:val="00726D07"/>
    <w:rsid w:val="00726F92"/>
    <w:rsid w:val="00730292"/>
    <w:rsid w:val="007304D3"/>
    <w:rsid w:val="00730571"/>
    <w:rsid w:val="00730A8B"/>
    <w:rsid w:val="00730D7D"/>
    <w:rsid w:val="00730DED"/>
    <w:rsid w:val="00730E4A"/>
    <w:rsid w:val="00731284"/>
    <w:rsid w:val="007318DF"/>
    <w:rsid w:val="00731AF4"/>
    <w:rsid w:val="00731E07"/>
    <w:rsid w:val="00731E72"/>
    <w:rsid w:val="00731EDE"/>
    <w:rsid w:val="007322EA"/>
    <w:rsid w:val="007322F6"/>
    <w:rsid w:val="00733602"/>
    <w:rsid w:val="00733B68"/>
    <w:rsid w:val="00733B7D"/>
    <w:rsid w:val="0073429A"/>
    <w:rsid w:val="00734B58"/>
    <w:rsid w:val="00734CCC"/>
    <w:rsid w:val="00734F73"/>
    <w:rsid w:val="007350DD"/>
    <w:rsid w:val="00735188"/>
    <w:rsid w:val="0073528B"/>
    <w:rsid w:val="00735847"/>
    <w:rsid w:val="00736195"/>
    <w:rsid w:val="00736328"/>
    <w:rsid w:val="00736655"/>
    <w:rsid w:val="00736ED1"/>
    <w:rsid w:val="00736ED7"/>
    <w:rsid w:val="00737223"/>
    <w:rsid w:val="007379BD"/>
    <w:rsid w:val="00737B56"/>
    <w:rsid w:val="0074002E"/>
    <w:rsid w:val="00740238"/>
    <w:rsid w:val="007402B8"/>
    <w:rsid w:val="00740D6C"/>
    <w:rsid w:val="007414E9"/>
    <w:rsid w:val="007417F2"/>
    <w:rsid w:val="00741C7F"/>
    <w:rsid w:val="00741D3E"/>
    <w:rsid w:val="00741D56"/>
    <w:rsid w:val="007423AD"/>
    <w:rsid w:val="007423F0"/>
    <w:rsid w:val="007437FE"/>
    <w:rsid w:val="0074456D"/>
    <w:rsid w:val="00744CFC"/>
    <w:rsid w:val="007451B0"/>
    <w:rsid w:val="007457F6"/>
    <w:rsid w:val="0074587A"/>
    <w:rsid w:val="00745B06"/>
    <w:rsid w:val="00745CF5"/>
    <w:rsid w:val="00746418"/>
    <w:rsid w:val="00746A09"/>
    <w:rsid w:val="00746B89"/>
    <w:rsid w:val="00746ECC"/>
    <w:rsid w:val="0074728B"/>
    <w:rsid w:val="00747531"/>
    <w:rsid w:val="007500CE"/>
    <w:rsid w:val="007501FC"/>
    <w:rsid w:val="007503B9"/>
    <w:rsid w:val="00750D74"/>
    <w:rsid w:val="00751047"/>
    <w:rsid w:val="0075115D"/>
    <w:rsid w:val="007512AE"/>
    <w:rsid w:val="00752752"/>
    <w:rsid w:val="007528A5"/>
    <w:rsid w:val="00752F2A"/>
    <w:rsid w:val="00753AE6"/>
    <w:rsid w:val="00753AF6"/>
    <w:rsid w:val="00753E93"/>
    <w:rsid w:val="007540FC"/>
    <w:rsid w:val="007544A1"/>
    <w:rsid w:val="007544DC"/>
    <w:rsid w:val="0075458B"/>
    <w:rsid w:val="0075472D"/>
    <w:rsid w:val="00754D99"/>
    <w:rsid w:val="00754F47"/>
    <w:rsid w:val="00755542"/>
    <w:rsid w:val="0075635E"/>
    <w:rsid w:val="00756AE0"/>
    <w:rsid w:val="00756E39"/>
    <w:rsid w:val="00757194"/>
    <w:rsid w:val="00757223"/>
    <w:rsid w:val="00757347"/>
    <w:rsid w:val="00757B8A"/>
    <w:rsid w:val="00757D31"/>
    <w:rsid w:val="00757DA9"/>
    <w:rsid w:val="007604B7"/>
    <w:rsid w:val="007606B1"/>
    <w:rsid w:val="0076082B"/>
    <w:rsid w:val="007615F4"/>
    <w:rsid w:val="00762BD5"/>
    <w:rsid w:val="00762F71"/>
    <w:rsid w:val="00763138"/>
    <w:rsid w:val="0076343F"/>
    <w:rsid w:val="007635A3"/>
    <w:rsid w:val="00763BFD"/>
    <w:rsid w:val="00764D86"/>
    <w:rsid w:val="00764E60"/>
    <w:rsid w:val="00765D79"/>
    <w:rsid w:val="00765F97"/>
    <w:rsid w:val="0076612A"/>
    <w:rsid w:val="0076621A"/>
    <w:rsid w:val="007665F1"/>
    <w:rsid w:val="007669DC"/>
    <w:rsid w:val="0076718D"/>
    <w:rsid w:val="00767747"/>
    <w:rsid w:val="007677A1"/>
    <w:rsid w:val="007678FA"/>
    <w:rsid w:val="00770C93"/>
    <w:rsid w:val="00771225"/>
    <w:rsid w:val="00771D51"/>
    <w:rsid w:val="0077226C"/>
    <w:rsid w:val="00772320"/>
    <w:rsid w:val="0077243C"/>
    <w:rsid w:val="00772B44"/>
    <w:rsid w:val="0077385F"/>
    <w:rsid w:val="00773B8C"/>
    <w:rsid w:val="00773BFC"/>
    <w:rsid w:val="00773EEF"/>
    <w:rsid w:val="007742B2"/>
    <w:rsid w:val="007744FA"/>
    <w:rsid w:val="007747BD"/>
    <w:rsid w:val="00774C19"/>
    <w:rsid w:val="007758BE"/>
    <w:rsid w:val="0077597D"/>
    <w:rsid w:val="007759E1"/>
    <w:rsid w:val="00775BD8"/>
    <w:rsid w:val="00776298"/>
    <w:rsid w:val="00776603"/>
    <w:rsid w:val="00776793"/>
    <w:rsid w:val="007768E1"/>
    <w:rsid w:val="0077703B"/>
    <w:rsid w:val="00777A49"/>
    <w:rsid w:val="007804E2"/>
    <w:rsid w:val="0078084A"/>
    <w:rsid w:val="00780F2D"/>
    <w:rsid w:val="0078189E"/>
    <w:rsid w:val="0078190F"/>
    <w:rsid w:val="00781C2E"/>
    <w:rsid w:val="00782511"/>
    <w:rsid w:val="00782834"/>
    <w:rsid w:val="00782A24"/>
    <w:rsid w:val="0078331B"/>
    <w:rsid w:val="00783580"/>
    <w:rsid w:val="007842F2"/>
    <w:rsid w:val="0078433A"/>
    <w:rsid w:val="00785A74"/>
    <w:rsid w:val="00785EDA"/>
    <w:rsid w:val="00786C70"/>
    <w:rsid w:val="007873C0"/>
    <w:rsid w:val="00787AB0"/>
    <w:rsid w:val="00787B9B"/>
    <w:rsid w:val="00787C1A"/>
    <w:rsid w:val="00790BFF"/>
    <w:rsid w:val="0079100C"/>
    <w:rsid w:val="00792245"/>
    <w:rsid w:val="007934D9"/>
    <w:rsid w:val="00793860"/>
    <w:rsid w:val="00793F07"/>
    <w:rsid w:val="007941C9"/>
    <w:rsid w:val="007950C8"/>
    <w:rsid w:val="007954D6"/>
    <w:rsid w:val="00795C33"/>
    <w:rsid w:val="00795CFD"/>
    <w:rsid w:val="00795DB0"/>
    <w:rsid w:val="007960B6"/>
    <w:rsid w:val="00796594"/>
    <w:rsid w:val="007968AB"/>
    <w:rsid w:val="0079699D"/>
    <w:rsid w:val="00796ACF"/>
    <w:rsid w:val="00797C43"/>
    <w:rsid w:val="007A07CE"/>
    <w:rsid w:val="007A0F63"/>
    <w:rsid w:val="007A0FDC"/>
    <w:rsid w:val="007A2591"/>
    <w:rsid w:val="007A2EFA"/>
    <w:rsid w:val="007A3227"/>
    <w:rsid w:val="007A4526"/>
    <w:rsid w:val="007A56E2"/>
    <w:rsid w:val="007A5943"/>
    <w:rsid w:val="007A5D35"/>
    <w:rsid w:val="007A6429"/>
    <w:rsid w:val="007A6926"/>
    <w:rsid w:val="007A76F3"/>
    <w:rsid w:val="007A77D7"/>
    <w:rsid w:val="007A7C1E"/>
    <w:rsid w:val="007B005E"/>
    <w:rsid w:val="007B035C"/>
    <w:rsid w:val="007B0407"/>
    <w:rsid w:val="007B0A7F"/>
    <w:rsid w:val="007B0BB6"/>
    <w:rsid w:val="007B0D40"/>
    <w:rsid w:val="007B1B7D"/>
    <w:rsid w:val="007B1B84"/>
    <w:rsid w:val="007B1D7A"/>
    <w:rsid w:val="007B20BB"/>
    <w:rsid w:val="007B2164"/>
    <w:rsid w:val="007B246B"/>
    <w:rsid w:val="007B27C3"/>
    <w:rsid w:val="007B28B2"/>
    <w:rsid w:val="007B2AEE"/>
    <w:rsid w:val="007B2F8E"/>
    <w:rsid w:val="007B30D9"/>
    <w:rsid w:val="007B34C4"/>
    <w:rsid w:val="007B39DD"/>
    <w:rsid w:val="007B3B50"/>
    <w:rsid w:val="007B3E64"/>
    <w:rsid w:val="007B5143"/>
    <w:rsid w:val="007B51E4"/>
    <w:rsid w:val="007B541E"/>
    <w:rsid w:val="007B5A0E"/>
    <w:rsid w:val="007B5C8D"/>
    <w:rsid w:val="007B6208"/>
    <w:rsid w:val="007B6292"/>
    <w:rsid w:val="007B6340"/>
    <w:rsid w:val="007B666D"/>
    <w:rsid w:val="007B6A31"/>
    <w:rsid w:val="007B6C2D"/>
    <w:rsid w:val="007B6D1E"/>
    <w:rsid w:val="007B6D3A"/>
    <w:rsid w:val="007B7537"/>
    <w:rsid w:val="007B7AAD"/>
    <w:rsid w:val="007B7E99"/>
    <w:rsid w:val="007C0E76"/>
    <w:rsid w:val="007C132A"/>
    <w:rsid w:val="007C1801"/>
    <w:rsid w:val="007C247A"/>
    <w:rsid w:val="007C25EC"/>
    <w:rsid w:val="007C2631"/>
    <w:rsid w:val="007C27BC"/>
    <w:rsid w:val="007C3068"/>
    <w:rsid w:val="007C32CB"/>
    <w:rsid w:val="007C32F8"/>
    <w:rsid w:val="007C3678"/>
    <w:rsid w:val="007C3DBA"/>
    <w:rsid w:val="007C3EBE"/>
    <w:rsid w:val="007C4250"/>
    <w:rsid w:val="007C473B"/>
    <w:rsid w:val="007C5B97"/>
    <w:rsid w:val="007C5E4E"/>
    <w:rsid w:val="007C6530"/>
    <w:rsid w:val="007C65DA"/>
    <w:rsid w:val="007C6892"/>
    <w:rsid w:val="007C6D47"/>
    <w:rsid w:val="007C6EE5"/>
    <w:rsid w:val="007C6F18"/>
    <w:rsid w:val="007C7074"/>
    <w:rsid w:val="007C70C8"/>
    <w:rsid w:val="007C711D"/>
    <w:rsid w:val="007C75C5"/>
    <w:rsid w:val="007C7707"/>
    <w:rsid w:val="007C7812"/>
    <w:rsid w:val="007C7A13"/>
    <w:rsid w:val="007C7B04"/>
    <w:rsid w:val="007C7B59"/>
    <w:rsid w:val="007C7F8B"/>
    <w:rsid w:val="007D0024"/>
    <w:rsid w:val="007D02A7"/>
    <w:rsid w:val="007D0705"/>
    <w:rsid w:val="007D0C09"/>
    <w:rsid w:val="007D1352"/>
    <w:rsid w:val="007D16D5"/>
    <w:rsid w:val="007D1C2F"/>
    <w:rsid w:val="007D221F"/>
    <w:rsid w:val="007D2254"/>
    <w:rsid w:val="007D234E"/>
    <w:rsid w:val="007D2556"/>
    <w:rsid w:val="007D3666"/>
    <w:rsid w:val="007D38D8"/>
    <w:rsid w:val="007D404D"/>
    <w:rsid w:val="007D4403"/>
    <w:rsid w:val="007D4612"/>
    <w:rsid w:val="007D49AD"/>
    <w:rsid w:val="007D4E26"/>
    <w:rsid w:val="007D4FB4"/>
    <w:rsid w:val="007D5928"/>
    <w:rsid w:val="007D5967"/>
    <w:rsid w:val="007D6A35"/>
    <w:rsid w:val="007D6C09"/>
    <w:rsid w:val="007D6F3E"/>
    <w:rsid w:val="007D782D"/>
    <w:rsid w:val="007D7C0E"/>
    <w:rsid w:val="007D7E26"/>
    <w:rsid w:val="007E06CA"/>
    <w:rsid w:val="007E093E"/>
    <w:rsid w:val="007E0A11"/>
    <w:rsid w:val="007E1BFC"/>
    <w:rsid w:val="007E1D41"/>
    <w:rsid w:val="007E230E"/>
    <w:rsid w:val="007E247E"/>
    <w:rsid w:val="007E39ED"/>
    <w:rsid w:val="007E3A92"/>
    <w:rsid w:val="007E3E00"/>
    <w:rsid w:val="007E4549"/>
    <w:rsid w:val="007E462B"/>
    <w:rsid w:val="007E4CD7"/>
    <w:rsid w:val="007E5007"/>
    <w:rsid w:val="007E569D"/>
    <w:rsid w:val="007E5EBF"/>
    <w:rsid w:val="007E635E"/>
    <w:rsid w:val="007E64AD"/>
    <w:rsid w:val="007E668C"/>
    <w:rsid w:val="007E75A6"/>
    <w:rsid w:val="007E7831"/>
    <w:rsid w:val="007E7C1F"/>
    <w:rsid w:val="007F0275"/>
    <w:rsid w:val="007F0742"/>
    <w:rsid w:val="007F0CFA"/>
    <w:rsid w:val="007F0E6F"/>
    <w:rsid w:val="007F0FAA"/>
    <w:rsid w:val="007F1F47"/>
    <w:rsid w:val="007F2143"/>
    <w:rsid w:val="007F23D5"/>
    <w:rsid w:val="007F26DA"/>
    <w:rsid w:val="007F3152"/>
    <w:rsid w:val="007F3289"/>
    <w:rsid w:val="007F3660"/>
    <w:rsid w:val="007F3C87"/>
    <w:rsid w:val="007F3D87"/>
    <w:rsid w:val="007F42BA"/>
    <w:rsid w:val="007F497F"/>
    <w:rsid w:val="007F4D21"/>
    <w:rsid w:val="007F4E8F"/>
    <w:rsid w:val="007F5809"/>
    <w:rsid w:val="007F58BD"/>
    <w:rsid w:val="007F58FB"/>
    <w:rsid w:val="007F5A69"/>
    <w:rsid w:val="007F5AF3"/>
    <w:rsid w:val="007F5E54"/>
    <w:rsid w:val="007F614B"/>
    <w:rsid w:val="007F615C"/>
    <w:rsid w:val="007F62B2"/>
    <w:rsid w:val="007F644D"/>
    <w:rsid w:val="007F6632"/>
    <w:rsid w:val="007F6A45"/>
    <w:rsid w:val="007F7080"/>
    <w:rsid w:val="007F71E5"/>
    <w:rsid w:val="007F7A07"/>
    <w:rsid w:val="008001D2"/>
    <w:rsid w:val="00800754"/>
    <w:rsid w:val="00800ACB"/>
    <w:rsid w:val="00800DD4"/>
    <w:rsid w:val="00801660"/>
    <w:rsid w:val="008020C2"/>
    <w:rsid w:val="0080246A"/>
    <w:rsid w:val="00802E5F"/>
    <w:rsid w:val="008032A5"/>
    <w:rsid w:val="008037F5"/>
    <w:rsid w:val="00803A90"/>
    <w:rsid w:val="00803AA1"/>
    <w:rsid w:val="00804041"/>
    <w:rsid w:val="00805249"/>
    <w:rsid w:val="0080554B"/>
    <w:rsid w:val="00805984"/>
    <w:rsid w:val="008060EE"/>
    <w:rsid w:val="008068E8"/>
    <w:rsid w:val="00806FD4"/>
    <w:rsid w:val="008070C7"/>
    <w:rsid w:val="0080797D"/>
    <w:rsid w:val="00807CDE"/>
    <w:rsid w:val="00807D3F"/>
    <w:rsid w:val="00810086"/>
    <w:rsid w:val="008102B3"/>
    <w:rsid w:val="008102D2"/>
    <w:rsid w:val="00810B96"/>
    <w:rsid w:val="00810C85"/>
    <w:rsid w:val="00810E01"/>
    <w:rsid w:val="00811184"/>
    <w:rsid w:val="0081121A"/>
    <w:rsid w:val="00811464"/>
    <w:rsid w:val="00811993"/>
    <w:rsid w:val="00811A5B"/>
    <w:rsid w:val="00811AFC"/>
    <w:rsid w:val="008122D3"/>
    <w:rsid w:val="00812FE4"/>
    <w:rsid w:val="00813842"/>
    <w:rsid w:val="0081424C"/>
    <w:rsid w:val="00814B99"/>
    <w:rsid w:val="008159D2"/>
    <w:rsid w:val="00815D5B"/>
    <w:rsid w:val="0081622C"/>
    <w:rsid w:val="008165B5"/>
    <w:rsid w:val="00816AED"/>
    <w:rsid w:val="008173B0"/>
    <w:rsid w:val="00817493"/>
    <w:rsid w:val="00817534"/>
    <w:rsid w:val="00817D7E"/>
    <w:rsid w:val="00817EF7"/>
    <w:rsid w:val="00820293"/>
    <w:rsid w:val="00820594"/>
    <w:rsid w:val="00820A07"/>
    <w:rsid w:val="00820C8D"/>
    <w:rsid w:val="00820F1C"/>
    <w:rsid w:val="00821559"/>
    <w:rsid w:val="008217F9"/>
    <w:rsid w:val="00821C91"/>
    <w:rsid w:val="00821F27"/>
    <w:rsid w:val="00821FDE"/>
    <w:rsid w:val="0082227B"/>
    <w:rsid w:val="00822588"/>
    <w:rsid w:val="008229E7"/>
    <w:rsid w:val="008233E6"/>
    <w:rsid w:val="0082340D"/>
    <w:rsid w:val="0082359F"/>
    <w:rsid w:val="008237A6"/>
    <w:rsid w:val="00823C9C"/>
    <w:rsid w:val="00823F76"/>
    <w:rsid w:val="008244F8"/>
    <w:rsid w:val="00824616"/>
    <w:rsid w:val="00824740"/>
    <w:rsid w:val="00825854"/>
    <w:rsid w:val="008258FF"/>
    <w:rsid w:val="00825B03"/>
    <w:rsid w:val="008263FD"/>
    <w:rsid w:val="0082664E"/>
    <w:rsid w:val="008267BD"/>
    <w:rsid w:val="008267C5"/>
    <w:rsid w:val="00826BEA"/>
    <w:rsid w:val="00826BF0"/>
    <w:rsid w:val="00826D50"/>
    <w:rsid w:val="00826E1B"/>
    <w:rsid w:val="008277B3"/>
    <w:rsid w:val="00827C07"/>
    <w:rsid w:val="00827C44"/>
    <w:rsid w:val="0083039E"/>
    <w:rsid w:val="008303A0"/>
    <w:rsid w:val="00830439"/>
    <w:rsid w:val="00830E75"/>
    <w:rsid w:val="00831242"/>
    <w:rsid w:val="008312E5"/>
    <w:rsid w:val="0083220A"/>
    <w:rsid w:val="008325BF"/>
    <w:rsid w:val="0083322C"/>
    <w:rsid w:val="008335A2"/>
    <w:rsid w:val="0083427A"/>
    <w:rsid w:val="0083448A"/>
    <w:rsid w:val="008345B0"/>
    <w:rsid w:val="0083466D"/>
    <w:rsid w:val="00834702"/>
    <w:rsid w:val="00834897"/>
    <w:rsid w:val="00835ADD"/>
    <w:rsid w:val="00836EEC"/>
    <w:rsid w:val="00837145"/>
    <w:rsid w:val="00837B6A"/>
    <w:rsid w:val="00837E75"/>
    <w:rsid w:val="00837EA0"/>
    <w:rsid w:val="008405DE"/>
    <w:rsid w:val="00840705"/>
    <w:rsid w:val="00840ED6"/>
    <w:rsid w:val="00840F91"/>
    <w:rsid w:val="0084132E"/>
    <w:rsid w:val="00841560"/>
    <w:rsid w:val="00841BF6"/>
    <w:rsid w:val="008421FA"/>
    <w:rsid w:val="00842995"/>
    <w:rsid w:val="00842DC3"/>
    <w:rsid w:val="0084314C"/>
    <w:rsid w:val="008436E7"/>
    <w:rsid w:val="0084379D"/>
    <w:rsid w:val="0084433F"/>
    <w:rsid w:val="008443F8"/>
    <w:rsid w:val="008444B8"/>
    <w:rsid w:val="00844740"/>
    <w:rsid w:val="00844DD4"/>
    <w:rsid w:val="00845070"/>
    <w:rsid w:val="00845394"/>
    <w:rsid w:val="00845545"/>
    <w:rsid w:val="008459E7"/>
    <w:rsid w:val="00845F80"/>
    <w:rsid w:val="00846B3B"/>
    <w:rsid w:val="008470EC"/>
    <w:rsid w:val="008472F4"/>
    <w:rsid w:val="00847F13"/>
    <w:rsid w:val="00847FEB"/>
    <w:rsid w:val="00850800"/>
    <w:rsid w:val="00850945"/>
    <w:rsid w:val="00850FA7"/>
    <w:rsid w:val="0085145D"/>
    <w:rsid w:val="0085191D"/>
    <w:rsid w:val="00851A10"/>
    <w:rsid w:val="00851AE4"/>
    <w:rsid w:val="00853166"/>
    <w:rsid w:val="008536BC"/>
    <w:rsid w:val="008537A9"/>
    <w:rsid w:val="00853AB2"/>
    <w:rsid w:val="00853F46"/>
    <w:rsid w:val="00854C0A"/>
    <w:rsid w:val="00855273"/>
    <w:rsid w:val="00855655"/>
    <w:rsid w:val="008557F8"/>
    <w:rsid w:val="00856381"/>
    <w:rsid w:val="00856A64"/>
    <w:rsid w:val="00857550"/>
    <w:rsid w:val="008577A4"/>
    <w:rsid w:val="00857A0F"/>
    <w:rsid w:val="00857E4F"/>
    <w:rsid w:val="00857F6C"/>
    <w:rsid w:val="008601EC"/>
    <w:rsid w:val="0086058C"/>
    <w:rsid w:val="00860648"/>
    <w:rsid w:val="00860A0D"/>
    <w:rsid w:val="00860A4E"/>
    <w:rsid w:val="00861660"/>
    <w:rsid w:val="00861ECB"/>
    <w:rsid w:val="0086246F"/>
    <w:rsid w:val="00862A62"/>
    <w:rsid w:val="00862C81"/>
    <w:rsid w:val="008632AA"/>
    <w:rsid w:val="0086351A"/>
    <w:rsid w:val="008639E0"/>
    <w:rsid w:val="00863CB8"/>
    <w:rsid w:val="00863D5D"/>
    <w:rsid w:val="00863DCD"/>
    <w:rsid w:val="00863F5A"/>
    <w:rsid w:val="00863F9E"/>
    <w:rsid w:val="0086416D"/>
    <w:rsid w:val="00865488"/>
    <w:rsid w:val="008654B6"/>
    <w:rsid w:val="00865534"/>
    <w:rsid w:val="00865721"/>
    <w:rsid w:val="008657DB"/>
    <w:rsid w:val="00865819"/>
    <w:rsid w:val="00865D68"/>
    <w:rsid w:val="00866C26"/>
    <w:rsid w:val="00866F67"/>
    <w:rsid w:val="00867932"/>
    <w:rsid w:val="00867BCC"/>
    <w:rsid w:val="00867DBC"/>
    <w:rsid w:val="00870B7A"/>
    <w:rsid w:val="00870E3A"/>
    <w:rsid w:val="008717F6"/>
    <w:rsid w:val="00871E54"/>
    <w:rsid w:val="00871F2C"/>
    <w:rsid w:val="0087213C"/>
    <w:rsid w:val="00872449"/>
    <w:rsid w:val="00872462"/>
    <w:rsid w:val="008725E0"/>
    <w:rsid w:val="0087266C"/>
    <w:rsid w:val="00872DCC"/>
    <w:rsid w:val="00872E82"/>
    <w:rsid w:val="00873436"/>
    <w:rsid w:val="00873515"/>
    <w:rsid w:val="0087369D"/>
    <w:rsid w:val="00873773"/>
    <w:rsid w:val="00873F92"/>
    <w:rsid w:val="0087407B"/>
    <w:rsid w:val="00874516"/>
    <w:rsid w:val="00874905"/>
    <w:rsid w:val="00874A40"/>
    <w:rsid w:val="00874B24"/>
    <w:rsid w:val="00874FE2"/>
    <w:rsid w:val="008758DF"/>
    <w:rsid w:val="00875E73"/>
    <w:rsid w:val="008761C9"/>
    <w:rsid w:val="008762AA"/>
    <w:rsid w:val="0087652C"/>
    <w:rsid w:val="00876A28"/>
    <w:rsid w:val="00877350"/>
    <w:rsid w:val="00877490"/>
    <w:rsid w:val="00877545"/>
    <w:rsid w:val="00877B1B"/>
    <w:rsid w:val="00877BD3"/>
    <w:rsid w:val="00877E36"/>
    <w:rsid w:val="008802A5"/>
    <w:rsid w:val="00880391"/>
    <w:rsid w:val="0088043B"/>
    <w:rsid w:val="0088070C"/>
    <w:rsid w:val="00880D2F"/>
    <w:rsid w:val="0088100D"/>
    <w:rsid w:val="008813FB"/>
    <w:rsid w:val="00881E4D"/>
    <w:rsid w:val="00881EE9"/>
    <w:rsid w:val="00882316"/>
    <w:rsid w:val="008829B7"/>
    <w:rsid w:val="008834D6"/>
    <w:rsid w:val="0088353F"/>
    <w:rsid w:val="00883777"/>
    <w:rsid w:val="00884ACC"/>
    <w:rsid w:val="00884E25"/>
    <w:rsid w:val="00884E7B"/>
    <w:rsid w:val="00885396"/>
    <w:rsid w:val="00885423"/>
    <w:rsid w:val="00885C27"/>
    <w:rsid w:val="00886A74"/>
    <w:rsid w:val="008902A8"/>
    <w:rsid w:val="00890428"/>
    <w:rsid w:val="0089043F"/>
    <w:rsid w:val="008904E9"/>
    <w:rsid w:val="008907BB"/>
    <w:rsid w:val="008909D8"/>
    <w:rsid w:val="00890AEA"/>
    <w:rsid w:val="00890BA5"/>
    <w:rsid w:val="008914D6"/>
    <w:rsid w:val="00891A82"/>
    <w:rsid w:val="00891E5F"/>
    <w:rsid w:val="00891F3F"/>
    <w:rsid w:val="008925AF"/>
    <w:rsid w:val="00892B00"/>
    <w:rsid w:val="00892C4A"/>
    <w:rsid w:val="00893024"/>
    <w:rsid w:val="008930AE"/>
    <w:rsid w:val="00893154"/>
    <w:rsid w:val="008935D5"/>
    <w:rsid w:val="00893680"/>
    <w:rsid w:val="00893CB9"/>
    <w:rsid w:val="008941CD"/>
    <w:rsid w:val="008943E9"/>
    <w:rsid w:val="00894897"/>
    <w:rsid w:val="00894D77"/>
    <w:rsid w:val="00895E35"/>
    <w:rsid w:val="00895F30"/>
    <w:rsid w:val="00896079"/>
    <w:rsid w:val="008963FF"/>
    <w:rsid w:val="008965A7"/>
    <w:rsid w:val="008971CB"/>
    <w:rsid w:val="00897257"/>
    <w:rsid w:val="00897754"/>
    <w:rsid w:val="00897874"/>
    <w:rsid w:val="0089799C"/>
    <w:rsid w:val="00897E4C"/>
    <w:rsid w:val="00897F97"/>
    <w:rsid w:val="008A003E"/>
    <w:rsid w:val="008A0081"/>
    <w:rsid w:val="008A074E"/>
    <w:rsid w:val="008A081E"/>
    <w:rsid w:val="008A1208"/>
    <w:rsid w:val="008A1330"/>
    <w:rsid w:val="008A19F3"/>
    <w:rsid w:val="008A1C31"/>
    <w:rsid w:val="008A2029"/>
    <w:rsid w:val="008A2DF0"/>
    <w:rsid w:val="008A2F2C"/>
    <w:rsid w:val="008A3059"/>
    <w:rsid w:val="008A3780"/>
    <w:rsid w:val="008A3B54"/>
    <w:rsid w:val="008A3B82"/>
    <w:rsid w:val="008A444D"/>
    <w:rsid w:val="008A46BD"/>
    <w:rsid w:val="008A4A58"/>
    <w:rsid w:val="008A4DE9"/>
    <w:rsid w:val="008A4DFC"/>
    <w:rsid w:val="008A68DF"/>
    <w:rsid w:val="008A691A"/>
    <w:rsid w:val="008A6C66"/>
    <w:rsid w:val="008A6EFA"/>
    <w:rsid w:val="008A714B"/>
    <w:rsid w:val="008A71DD"/>
    <w:rsid w:val="008A7255"/>
    <w:rsid w:val="008A77D9"/>
    <w:rsid w:val="008A78C4"/>
    <w:rsid w:val="008A7A81"/>
    <w:rsid w:val="008A7EBD"/>
    <w:rsid w:val="008A7FA8"/>
    <w:rsid w:val="008B0984"/>
    <w:rsid w:val="008B0B24"/>
    <w:rsid w:val="008B0FCE"/>
    <w:rsid w:val="008B1369"/>
    <w:rsid w:val="008B15D7"/>
    <w:rsid w:val="008B1CEA"/>
    <w:rsid w:val="008B26E3"/>
    <w:rsid w:val="008B2DAC"/>
    <w:rsid w:val="008B2EC2"/>
    <w:rsid w:val="008B32FF"/>
    <w:rsid w:val="008B4498"/>
    <w:rsid w:val="008B4BD1"/>
    <w:rsid w:val="008B4FAF"/>
    <w:rsid w:val="008B55F3"/>
    <w:rsid w:val="008B5B9E"/>
    <w:rsid w:val="008B6252"/>
    <w:rsid w:val="008B64F2"/>
    <w:rsid w:val="008B6569"/>
    <w:rsid w:val="008B678A"/>
    <w:rsid w:val="008B68A3"/>
    <w:rsid w:val="008B691F"/>
    <w:rsid w:val="008B6DCC"/>
    <w:rsid w:val="008B6EB0"/>
    <w:rsid w:val="008B75D4"/>
    <w:rsid w:val="008B7EF1"/>
    <w:rsid w:val="008C01F0"/>
    <w:rsid w:val="008C1190"/>
    <w:rsid w:val="008C1412"/>
    <w:rsid w:val="008C1826"/>
    <w:rsid w:val="008C1D2B"/>
    <w:rsid w:val="008C1E3B"/>
    <w:rsid w:val="008C1ECD"/>
    <w:rsid w:val="008C20E9"/>
    <w:rsid w:val="008C22A9"/>
    <w:rsid w:val="008C259C"/>
    <w:rsid w:val="008C3205"/>
    <w:rsid w:val="008C34C5"/>
    <w:rsid w:val="008C36E9"/>
    <w:rsid w:val="008C4782"/>
    <w:rsid w:val="008C4854"/>
    <w:rsid w:val="008C4ADB"/>
    <w:rsid w:val="008C4FC2"/>
    <w:rsid w:val="008C5254"/>
    <w:rsid w:val="008C5A8D"/>
    <w:rsid w:val="008C646D"/>
    <w:rsid w:val="008C7340"/>
    <w:rsid w:val="008C75FF"/>
    <w:rsid w:val="008C78DF"/>
    <w:rsid w:val="008D02AE"/>
    <w:rsid w:val="008D0554"/>
    <w:rsid w:val="008D0C7B"/>
    <w:rsid w:val="008D1359"/>
    <w:rsid w:val="008D1CE7"/>
    <w:rsid w:val="008D203B"/>
    <w:rsid w:val="008D2511"/>
    <w:rsid w:val="008D27DD"/>
    <w:rsid w:val="008D2AC2"/>
    <w:rsid w:val="008D3391"/>
    <w:rsid w:val="008D34DC"/>
    <w:rsid w:val="008D35C0"/>
    <w:rsid w:val="008D39D6"/>
    <w:rsid w:val="008D3F32"/>
    <w:rsid w:val="008D4299"/>
    <w:rsid w:val="008D4B29"/>
    <w:rsid w:val="008D4F8D"/>
    <w:rsid w:val="008D50EE"/>
    <w:rsid w:val="008D5C22"/>
    <w:rsid w:val="008D5FD0"/>
    <w:rsid w:val="008D5FF2"/>
    <w:rsid w:val="008D61EC"/>
    <w:rsid w:val="008D645E"/>
    <w:rsid w:val="008D6627"/>
    <w:rsid w:val="008D69B0"/>
    <w:rsid w:val="008D73FD"/>
    <w:rsid w:val="008D741D"/>
    <w:rsid w:val="008D7E31"/>
    <w:rsid w:val="008E04DD"/>
    <w:rsid w:val="008E0692"/>
    <w:rsid w:val="008E095F"/>
    <w:rsid w:val="008E0A8F"/>
    <w:rsid w:val="008E0E50"/>
    <w:rsid w:val="008E0FA9"/>
    <w:rsid w:val="008E1372"/>
    <w:rsid w:val="008E13B0"/>
    <w:rsid w:val="008E1476"/>
    <w:rsid w:val="008E18DF"/>
    <w:rsid w:val="008E1958"/>
    <w:rsid w:val="008E2462"/>
    <w:rsid w:val="008E29ED"/>
    <w:rsid w:val="008E31D3"/>
    <w:rsid w:val="008E33BF"/>
    <w:rsid w:val="008E3495"/>
    <w:rsid w:val="008E35B3"/>
    <w:rsid w:val="008E3AB3"/>
    <w:rsid w:val="008E3F09"/>
    <w:rsid w:val="008E40A1"/>
    <w:rsid w:val="008E4700"/>
    <w:rsid w:val="008E48A0"/>
    <w:rsid w:val="008E48F5"/>
    <w:rsid w:val="008E5BB4"/>
    <w:rsid w:val="008E5C0D"/>
    <w:rsid w:val="008E5CB5"/>
    <w:rsid w:val="008E5FDE"/>
    <w:rsid w:val="008E60BD"/>
    <w:rsid w:val="008E6E9B"/>
    <w:rsid w:val="008E72BA"/>
    <w:rsid w:val="008E751F"/>
    <w:rsid w:val="008E7795"/>
    <w:rsid w:val="008E77A8"/>
    <w:rsid w:val="008E7AA9"/>
    <w:rsid w:val="008E7BCF"/>
    <w:rsid w:val="008E7C05"/>
    <w:rsid w:val="008F0D65"/>
    <w:rsid w:val="008F0E83"/>
    <w:rsid w:val="008F0FC0"/>
    <w:rsid w:val="008F11C9"/>
    <w:rsid w:val="008F1B75"/>
    <w:rsid w:val="008F1BFD"/>
    <w:rsid w:val="008F1C94"/>
    <w:rsid w:val="008F1CA0"/>
    <w:rsid w:val="008F245E"/>
    <w:rsid w:val="008F2517"/>
    <w:rsid w:val="008F2519"/>
    <w:rsid w:val="008F2AA5"/>
    <w:rsid w:val="008F2FA4"/>
    <w:rsid w:val="008F32B6"/>
    <w:rsid w:val="008F35EA"/>
    <w:rsid w:val="008F3896"/>
    <w:rsid w:val="008F39CD"/>
    <w:rsid w:val="008F4BE2"/>
    <w:rsid w:val="008F5C35"/>
    <w:rsid w:val="008F6438"/>
    <w:rsid w:val="008F65FB"/>
    <w:rsid w:val="008F668E"/>
    <w:rsid w:val="008F6DF8"/>
    <w:rsid w:val="008F7184"/>
    <w:rsid w:val="008F730C"/>
    <w:rsid w:val="008F7877"/>
    <w:rsid w:val="008F7A08"/>
    <w:rsid w:val="00900018"/>
    <w:rsid w:val="009003A7"/>
    <w:rsid w:val="009005C2"/>
    <w:rsid w:val="009005CD"/>
    <w:rsid w:val="00900819"/>
    <w:rsid w:val="00901966"/>
    <w:rsid w:val="00901E88"/>
    <w:rsid w:val="00902391"/>
    <w:rsid w:val="009026D7"/>
    <w:rsid w:val="00902A4E"/>
    <w:rsid w:val="00902BD6"/>
    <w:rsid w:val="00902D45"/>
    <w:rsid w:val="00902FF5"/>
    <w:rsid w:val="0090324B"/>
    <w:rsid w:val="00903997"/>
    <w:rsid w:val="00903AA9"/>
    <w:rsid w:val="00904112"/>
    <w:rsid w:val="00904CA9"/>
    <w:rsid w:val="00904FE9"/>
    <w:rsid w:val="00905513"/>
    <w:rsid w:val="00905531"/>
    <w:rsid w:val="00905B3F"/>
    <w:rsid w:val="00905C16"/>
    <w:rsid w:val="00905F19"/>
    <w:rsid w:val="00906A8B"/>
    <w:rsid w:val="009075B2"/>
    <w:rsid w:val="00907AF5"/>
    <w:rsid w:val="00907B4E"/>
    <w:rsid w:val="0091087B"/>
    <w:rsid w:val="00910AD0"/>
    <w:rsid w:val="009113C3"/>
    <w:rsid w:val="00911533"/>
    <w:rsid w:val="00911CBC"/>
    <w:rsid w:val="00911D46"/>
    <w:rsid w:val="00911EC3"/>
    <w:rsid w:val="009120CC"/>
    <w:rsid w:val="009123D3"/>
    <w:rsid w:val="009129C5"/>
    <w:rsid w:val="00912ABB"/>
    <w:rsid w:val="00912CD1"/>
    <w:rsid w:val="009133C6"/>
    <w:rsid w:val="00913742"/>
    <w:rsid w:val="00913E88"/>
    <w:rsid w:val="00914291"/>
    <w:rsid w:val="00914806"/>
    <w:rsid w:val="00914846"/>
    <w:rsid w:val="00914AAF"/>
    <w:rsid w:val="009155A6"/>
    <w:rsid w:val="00915723"/>
    <w:rsid w:val="00915FA1"/>
    <w:rsid w:val="0091636D"/>
    <w:rsid w:val="00916395"/>
    <w:rsid w:val="009163D9"/>
    <w:rsid w:val="00916750"/>
    <w:rsid w:val="009176E1"/>
    <w:rsid w:val="00917985"/>
    <w:rsid w:val="00917EBB"/>
    <w:rsid w:val="00920D55"/>
    <w:rsid w:val="00920E02"/>
    <w:rsid w:val="00921DE6"/>
    <w:rsid w:val="0092221F"/>
    <w:rsid w:val="00922696"/>
    <w:rsid w:val="0092280C"/>
    <w:rsid w:val="009229D1"/>
    <w:rsid w:val="00922EBF"/>
    <w:rsid w:val="009236F3"/>
    <w:rsid w:val="009237B3"/>
    <w:rsid w:val="009237C7"/>
    <w:rsid w:val="0092395C"/>
    <w:rsid w:val="00923EE3"/>
    <w:rsid w:val="009242AB"/>
    <w:rsid w:val="0092448C"/>
    <w:rsid w:val="00924B5F"/>
    <w:rsid w:val="0092522D"/>
    <w:rsid w:val="00925353"/>
    <w:rsid w:val="009254A7"/>
    <w:rsid w:val="009255B3"/>
    <w:rsid w:val="00925655"/>
    <w:rsid w:val="009259B4"/>
    <w:rsid w:val="00925A2B"/>
    <w:rsid w:val="00925C0B"/>
    <w:rsid w:val="00926C3B"/>
    <w:rsid w:val="00926C9A"/>
    <w:rsid w:val="00926E33"/>
    <w:rsid w:val="00927098"/>
    <w:rsid w:val="00927201"/>
    <w:rsid w:val="009273F3"/>
    <w:rsid w:val="00927584"/>
    <w:rsid w:val="009276D8"/>
    <w:rsid w:val="009277AE"/>
    <w:rsid w:val="00927C85"/>
    <w:rsid w:val="00927E3B"/>
    <w:rsid w:val="00927F4C"/>
    <w:rsid w:val="00930687"/>
    <w:rsid w:val="00930F56"/>
    <w:rsid w:val="00931166"/>
    <w:rsid w:val="00932ED0"/>
    <w:rsid w:val="00933101"/>
    <w:rsid w:val="00933435"/>
    <w:rsid w:val="0093371F"/>
    <w:rsid w:val="00933AB3"/>
    <w:rsid w:val="00933BC9"/>
    <w:rsid w:val="00933C78"/>
    <w:rsid w:val="00933D6E"/>
    <w:rsid w:val="00934AC7"/>
    <w:rsid w:val="00934C07"/>
    <w:rsid w:val="00934E7F"/>
    <w:rsid w:val="0093522C"/>
    <w:rsid w:val="009353D3"/>
    <w:rsid w:val="00935682"/>
    <w:rsid w:val="00936C50"/>
    <w:rsid w:val="00936CE2"/>
    <w:rsid w:val="00937480"/>
    <w:rsid w:val="0093749A"/>
    <w:rsid w:val="009375D3"/>
    <w:rsid w:val="00937635"/>
    <w:rsid w:val="00937824"/>
    <w:rsid w:val="00937942"/>
    <w:rsid w:val="00937D89"/>
    <w:rsid w:val="00937E47"/>
    <w:rsid w:val="009417C4"/>
    <w:rsid w:val="00942CF8"/>
    <w:rsid w:val="009431D8"/>
    <w:rsid w:val="0094371B"/>
    <w:rsid w:val="009437FB"/>
    <w:rsid w:val="00943E5B"/>
    <w:rsid w:val="00944510"/>
    <w:rsid w:val="009447A3"/>
    <w:rsid w:val="00944BCD"/>
    <w:rsid w:val="00944F6A"/>
    <w:rsid w:val="00945812"/>
    <w:rsid w:val="00945FB8"/>
    <w:rsid w:val="00946072"/>
    <w:rsid w:val="009464BE"/>
    <w:rsid w:val="009464C2"/>
    <w:rsid w:val="00946A5F"/>
    <w:rsid w:val="00946B71"/>
    <w:rsid w:val="009500AA"/>
    <w:rsid w:val="0095066F"/>
    <w:rsid w:val="0095105F"/>
    <w:rsid w:val="00951465"/>
    <w:rsid w:val="009516EC"/>
    <w:rsid w:val="00951EAB"/>
    <w:rsid w:val="0095221B"/>
    <w:rsid w:val="00953383"/>
    <w:rsid w:val="00953463"/>
    <w:rsid w:val="009536EE"/>
    <w:rsid w:val="00953AE9"/>
    <w:rsid w:val="00953FB5"/>
    <w:rsid w:val="00954062"/>
    <w:rsid w:val="009540BD"/>
    <w:rsid w:val="00954A11"/>
    <w:rsid w:val="00954E64"/>
    <w:rsid w:val="009551C8"/>
    <w:rsid w:val="00955488"/>
    <w:rsid w:val="009568CB"/>
    <w:rsid w:val="00956AC2"/>
    <w:rsid w:val="00957EFE"/>
    <w:rsid w:val="00960630"/>
    <w:rsid w:val="00960E65"/>
    <w:rsid w:val="009611EC"/>
    <w:rsid w:val="0096153D"/>
    <w:rsid w:val="00961658"/>
    <w:rsid w:val="009617B3"/>
    <w:rsid w:val="00961EAF"/>
    <w:rsid w:val="009622F0"/>
    <w:rsid w:val="00962473"/>
    <w:rsid w:val="00963365"/>
    <w:rsid w:val="009637C1"/>
    <w:rsid w:val="00963D7D"/>
    <w:rsid w:val="009640F9"/>
    <w:rsid w:val="009646C0"/>
    <w:rsid w:val="00964D82"/>
    <w:rsid w:val="00965854"/>
    <w:rsid w:val="00965C28"/>
    <w:rsid w:val="00965F40"/>
    <w:rsid w:val="00966368"/>
    <w:rsid w:val="00966D2E"/>
    <w:rsid w:val="00967338"/>
    <w:rsid w:val="00967594"/>
    <w:rsid w:val="00967EF2"/>
    <w:rsid w:val="0097014D"/>
    <w:rsid w:val="0097025B"/>
    <w:rsid w:val="009704E6"/>
    <w:rsid w:val="009707B1"/>
    <w:rsid w:val="00970977"/>
    <w:rsid w:val="009710DC"/>
    <w:rsid w:val="0097133D"/>
    <w:rsid w:val="0097190A"/>
    <w:rsid w:val="00971CDE"/>
    <w:rsid w:val="00972393"/>
    <w:rsid w:val="00972776"/>
    <w:rsid w:val="00972B4C"/>
    <w:rsid w:val="009733FE"/>
    <w:rsid w:val="00973836"/>
    <w:rsid w:val="00974148"/>
    <w:rsid w:val="009744EA"/>
    <w:rsid w:val="00974F90"/>
    <w:rsid w:val="00974F9D"/>
    <w:rsid w:val="00975333"/>
    <w:rsid w:val="009754FA"/>
    <w:rsid w:val="00975B9B"/>
    <w:rsid w:val="00975FA1"/>
    <w:rsid w:val="00976580"/>
    <w:rsid w:val="00976FD5"/>
    <w:rsid w:val="00980279"/>
    <w:rsid w:val="009802BE"/>
    <w:rsid w:val="009804B0"/>
    <w:rsid w:val="0098077C"/>
    <w:rsid w:val="00980883"/>
    <w:rsid w:val="00981848"/>
    <w:rsid w:val="009818A2"/>
    <w:rsid w:val="0098192C"/>
    <w:rsid w:val="00982039"/>
    <w:rsid w:val="009822E2"/>
    <w:rsid w:val="00982584"/>
    <w:rsid w:val="00982793"/>
    <w:rsid w:val="00982822"/>
    <w:rsid w:val="00982876"/>
    <w:rsid w:val="009828DA"/>
    <w:rsid w:val="00982F7E"/>
    <w:rsid w:val="0098350B"/>
    <w:rsid w:val="009839C7"/>
    <w:rsid w:val="00983AD4"/>
    <w:rsid w:val="009840A9"/>
    <w:rsid w:val="00984B2D"/>
    <w:rsid w:val="009851F4"/>
    <w:rsid w:val="00985297"/>
    <w:rsid w:val="009858DA"/>
    <w:rsid w:val="00985C88"/>
    <w:rsid w:val="00985E1D"/>
    <w:rsid w:val="00986264"/>
    <w:rsid w:val="00986C95"/>
    <w:rsid w:val="00986E3A"/>
    <w:rsid w:val="00987BB5"/>
    <w:rsid w:val="00987E54"/>
    <w:rsid w:val="0099004D"/>
    <w:rsid w:val="0099059A"/>
    <w:rsid w:val="00990A3E"/>
    <w:rsid w:val="00990CAA"/>
    <w:rsid w:val="00991860"/>
    <w:rsid w:val="00991C3C"/>
    <w:rsid w:val="00991F42"/>
    <w:rsid w:val="009921A3"/>
    <w:rsid w:val="00992926"/>
    <w:rsid w:val="00992CD1"/>
    <w:rsid w:val="00992D1D"/>
    <w:rsid w:val="00992EEB"/>
    <w:rsid w:val="009931F5"/>
    <w:rsid w:val="00993CD8"/>
    <w:rsid w:val="00993EAB"/>
    <w:rsid w:val="00994D50"/>
    <w:rsid w:val="009957E9"/>
    <w:rsid w:val="00995F00"/>
    <w:rsid w:val="00996107"/>
    <w:rsid w:val="00996540"/>
    <w:rsid w:val="009968A8"/>
    <w:rsid w:val="0099715C"/>
    <w:rsid w:val="00997A83"/>
    <w:rsid w:val="00997D36"/>
    <w:rsid w:val="009A016A"/>
    <w:rsid w:val="009A0617"/>
    <w:rsid w:val="009A0742"/>
    <w:rsid w:val="009A085C"/>
    <w:rsid w:val="009A0DA3"/>
    <w:rsid w:val="009A1438"/>
    <w:rsid w:val="009A1988"/>
    <w:rsid w:val="009A1B8C"/>
    <w:rsid w:val="009A1BF3"/>
    <w:rsid w:val="009A1EA6"/>
    <w:rsid w:val="009A2314"/>
    <w:rsid w:val="009A2953"/>
    <w:rsid w:val="009A2CBA"/>
    <w:rsid w:val="009A3387"/>
    <w:rsid w:val="009A449F"/>
    <w:rsid w:val="009A4642"/>
    <w:rsid w:val="009A638D"/>
    <w:rsid w:val="009A66E7"/>
    <w:rsid w:val="009A7638"/>
    <w:rsid w:val="009A76C6"/>
    <w:rsid w:val="009A76D9"/>
    <w:rsid w:val="009A7761"/>
    <w:rsid w:val="009A7AE1"/>
    <w:rsid w:val="009B069F"/>
    <w:rsid w:val="009B0A3A"/>
    <w:rsid w:val="009B0A7F"/>
    <w:rsid w:val="009B1331"/>
    <w:rsid w:val="009B1DD1"/>
    <w:rsid w:val="009B1DE5"/>
    <w:rsid w:val="009B2393"/>
    <w:rsid w:val="009B2441"/>
    <w:rsid w:val="009B2632"/>
    <w:rsid w:val="009B269A"/>
    <w:rsid w:val="009B2856"/>
    <w:rsid w:val="009B3AC1"/>
    <w:rsid w:val="009B4295"/>
    <w:rsid w:val="009B42C6"/>
    <w:rsid w:val="009B510E"/>
    <w:rsid w:val="009B56B6"/>
    <w:rsid w:val="009B59C7"/>
    <w:rsid w:val="009B5D8B"/>
    <w:rsid w:val="009B62A8"/>
    <w:rsid w:val="009B642D"/>
    <w:rsid w:val="009B6B47"/>
    <w:rsid w:val="009C0458"/>
    <w:rsid w:val="009C0658"/>
    <w:rsid w:val="009C06F8"/>
    <w:rsid w:val="009C137E"/>
    <w:rsid w:val="009C144F"/>
    <w:rsid w:val="009C1C51"/>
    <w:rsid w:val="009C241E"/>
    <w:rsid w:val="009C31D5"/>
    <w:rsid w:val="009C3824"/>
    <w:rsid w:val="009C3BE1"/>
    <w:rsid w:val="009C3C26"/>
    <w:rsid w:val="009C4243"/>
    <w:rsid w:val="009C4271"/>
    <w:rsid w:val="009C4622"/>
    <w:rsid w:val="009C51E9"/>
    <w:rsid w:val="009C523A"/>
    <w:rsid w:val="009C557F"/>
    <w:rsid w:val="009C5744"/>
    <w:rsid w:val="009C5967"/>
    <w:rsid w:val="009C5F4E"/>
    <w:rsid w:val="009C642C"/>
    <w:rsid w:val="009C64A6"/>
    <w:rsid w:val="009C68A2"/>
    <w:rsid w:val="009C6FD5"/>
    <w:rsid w:val="009C752C"/>
    <w:rsid w:val="009C77B3"/>
    <w:rsid w:val="009C7852"/>
    <w:rsid w:val="009C7DBE"/>
    <w:rsid w:val="009D012B"/>
    <w:rsid w:val="009D0656"/>
    <w:rsid w:val="009D084B"/>
    <w:rsid w:val="009D088C"/>
    <w:rsid w:val="009D0F5F"/>
    <w:rsid w:val="009D101C"/>
    <w:rsid w:val="009D10E4"/>
    <w:rsid w:val="009D14C4"/>
    <w:rsid w:val="009D15F5"/>
    <w:rsid w:val="009D2023"/>
    <w:rsid w:val="009D233A"/>
    <w:rsid w:val="009D25C1"/>
    <w:rsid w:val="009D2840"/>
    <w:rsid w:val="009D2C42"/>
    <w:rsid w:val="009D3142"/>
    <w:rsid w:val="009D31A7"/>
    <w:rsid w:val="009D3583"/>
    <w:rsid w:val="009D3C9C"/>
    <w:rsid w:val="009D42FB"/>
    <w:rsid w:val="009D48D3"/>
    <w:rsid w:val="009D4CAF"/>
    <w:rsid w:val="009D4F86"/>
    <w:rsid w:val="009D5546"/>
    <w:rsid w:val="009D5845"/>
    <w:rsid w:val="009D6208"/>
    <w:rsid w:val="009D6CD5"/>
    <w:rsid w:val="009D6D61"/>
    <w:rsid w:val="009D7226"/>
    <w:rsid w:val="009D72D5"/>
    <w:rsid w:val="009D740B"/>
    <w:rsid w:val="009D77CF"/>
    <w:rsid w:val="009D7A4A"/>
    <w:rsid w:val="009E0292"/>
    <w:rsid w:val="009E0537"/>
    <w:rsid w:val="009E0AC0"/>
    <w:rsid w:val="009E0FFE"/>
    <w:rsid w:val="009E12C1"/>
    <w:rsid w:val="009E157C"/>
    <w:rsid w:val="009E1FC4"/>
    <w:rsid w:val="009E21F4"/>
    <w:rsid w:val="009E25B8"/>
    <w:rsid w:val="009E2719"/>
    <w:rsid w:val="009E2B8B"/>
    <w:rsid w:val="009E2BC4"/>
    <w:rsid w:val="009E2C93"/>
    <w:rsid w:val="009E2FEB"/>
    <w:rsid w:val="009E320E"/>
    <w:rsid w:val="009E3673"/>
    <w:rsid w:val="009E3ACA"/>
    <w:rsid w:val="009E3C87"/>
    <w:rsid w:val="009E3EC5"/>
    <w:rsid w:val="009E408C"/>
    <w:rsid w:val="009E4478"/>
    <w:rsid w:val="009E4E36"/>
    <w:rsid w:val="009E51F0"/>
    <w:rsid w:val="009E5CE4"/>
    <w:rsid w:val="009E5D11"/>
    <w:rsid w:val="009E5DB2"/>
    <w:rsid w:val="009E5DC9"/>
    <w:rsid w:val="009E6615"/>
    <w:rsid w:val="009E759D"/>
    <w:rsid w:val="009E761D"/>
    <w:rsid w:val="009E7A97"/>
    <w:rsid w:val="009E7C40"/>
    <w:rsid w:val="009E7DA6"/>
    <w:rsid w:val="009E7EB4"/>
    <w:rsid w:val="009F0378"/>
    <w:rsid w:val="009F051B"/>
    <w:rsid w:val="009F0693"/>
    <w:rsid w:val="009F14B0"/>
    <w:rsid w:val="009F1B51"/>
    <w:rsid w:val="009F26B9"/>
    <w:rsid w:val="009F26CB"/>
    <w:rsid w:val="009F282B"/>
    <w:rsid w:val="009F2D83"/>
    <w:rsid w:val="009F2DA5"/>
    <w:rsid w:val="009F2DFF"/>
    <w:rsid w:val="009F312C"/>
    <w:rsid w:val="009F31A9"/>
    <w:rsid w:val="009F34F7"/>
    <w:rsid w:val="009F354B"/>
    <w:rsid w:val="009F35ED"/>
    <w:rsid w:val="009F36BD"/>
    <w:rsid w:val="009F3741"/>
    <w:rsid w:val="009F5251"/>
    <w:rsid w:val="009F54AA"/>
    <w:rsid w:val="009F5993"/>
    <w:rsid w:val="009F6084"/>
    <w:rsid w:val="009F61DC"/>
    <w:rsid w:val="009F66FA"/>
    <w:rsid w:val="009F7853"/>
    <w:rsid w:val="00A0094D"/>
    <w:rsid w:val="00A00A66"/>
    <w:rsid w:val="00A00E36"/>
    <w:rsid w:val="00A00F8C"/>
    <w:rsid w:val="00A01104"/>
    <w:rsid w:val="00A014AD"/>
    <w:rsid w:val="00A016D8"/>
    <w:rsid w:val="00A01879"/>
    <w:rsid w:val="00A02011"/>
    <w:rsid w:val="00A02023"/>
    <w:rsid w:val="00A02209"/>
    <w:rsid w:val="00A023A1"/>
    <w:rsid w:val="00A027FC"/>
    <w:rsid w:val="00A03182"/>
    <w:rsid w:val="00A033C1"/>
    <w:rsid w:val="00A033CE"/>
    <w:rsid w:val="00A038CC"/>
    <w:rsid w:val="00A03C92"/>
    <w:rsid w:val="00A04433"/>
    <w:rsid w:val="00A04754"/>
    <w:rsid w:val="00A0475C"/>
    <w:rsid w:val="00A04E41"/>
    <w:rsid w:val="00A05105"/>
    <w:rsid w:val="00A056A0"/>
    <w:rsid w:val="00A05B01"/>
    <w:rsid w:val="00A05BA9"/>
    <w:rsid w:val="00A05E84"/>
    <w:rsid w:val="00A0607F"/>
    <w:rsid w:val="00A0615F"/>
    <w:rsid w:val="00A061A1"/>
    <w:rsid w:val="00A061D7"/>
    <w:rsid w:val="00A0640F"/>
    <w:rsid w:val="00A06E24"/>
    <w:rsid w:val="00A07A59"/>
    <w:rsid w:val="00A07AFC"/>
    <w:rsid w:val="00A07E9A"/>
    <w:rsid w:val="00A104A3"/>
    <w:rsid w:val="00A10D73"/>
    <w:rsid w:val="00A11C83"/>
    <w:rsid w:val="00A11F63"/>
    <w:rsid w:val="00A122DF"/>
    <w:rsid w:val="00A12BC3"/>
    <w:rsid w:val="00A12C4F"/>
    <w:rsid w:val="00A12CF0"/>
    <w:rsid w:val="00A12D8A"/>
    <w:rsid w:val="00A13309"/>
    <w:rsid w:val="00A135C4"/>
    <w:rsid w:val="00A146ED"/>
    <w:rsid w:val="00A14766"/>
    <w:rsid w:val="00A14A5D"/>
    <w:rsid w:val="00A14B8A"/>
    <w:rsid w:val="00A15455"/>
    <w:rsid w:val="00A156AF"/>
    <w:rsid w:val="00A15877"/>
    <w:rsid w:val="00A15C52"/>
    <w:rsid w:val="00A16167"/>
    <w:rsid w:val="00A163ED"/>
    <w:rsid w:val="00A168F4"/>
    <w:rsid w:val="00A16BC1"/>
    <w:rsid w:val="00A175FB"/>
    <w:rsid w:val="00A175FD"/>
    <w:rsid w:val="00A17E65"/>
    <w:rsid w:val="00A20140"/>
    <w:rsid w:val="00A20D76"/>
    <w:rsid w:val="00A20DA1"/>
    <w:rsid w:val="00A21692"/>
    <w:rsid w:val="00A2173B"/>
    <w:rsid w:val="00A220D3"/>
    <w:rsid w:val="00A225F4"/>
    <w:rsid w:val="00A22A62"/>
    <w:rsid w:val="00A22B00"/>
    <w:rsid w:val="00A23209"/>
    <w:rsid w:val="00A23C94"/>
    <w:rsid w:val="00A24764"/>
    <w:rsid w:val="00A249EB"/>
    <w:rsid w:val="00A24ADE"/>
    <w:rsid w:val="00A25E74"/>
    <w:rsid w:val="00A26172"/>
    <w:rsid w:val="00A261F0"/>
    <w:rsid w:val="00A2639C"/>
    <w:rsid w:val="00A26700"/>
    <w:rsid w:val="00A267BF"/>
    <w:rsid w:val="00A3014C"/>
    <w:rsid w:val="00A30746"/>
    <w:rsid w:val="00A307E3"/>
    <w:rsid w:val="00A30A86"/>
    <w:rsid w:val="00A311BD"/>
    <w:rsid w:val="00A3282D"/>
    <w:rsid w:val="00A32838"/>
    <w:rsid w:val="00A32921"/>
    <w:rsid w:val="00A329D3"/>
    <w:rsid w:val="00A32B6D"/>
    <w:rsid w:val="00A33768"/>
    <w:rsid w:val="00A33908"/>
    <w:rsid w:val="00A33FC6"/>
    <w:rsid w:val="00A34205"/>
    <w:rsid w:val="00A347A3"/>
    <w:rsid w:val="00A34808"/>
    <w:rsid w:val="00A34C54"/>
    <w:rsid w:val="00A34C84"/>
    <w:rsid w:val="00A35006"/>
    <w:rsid w:val="00A353FF"/>
    <w:rsid w:val="00A359D0"/>
    <w:rsid w:val="00A35B8F"/>
    <w:rsid w:val="00A362F2"/>
    <w:rsid w:val="00A362F6"/>
    <w:rsid w:val="00A36BBB"/>
    <w:rsid w:val="00A36BFB"/>
    <w:rsid w:val="00A36D21"/>
    <w:rsid w:val="00A373C9"/>
    <w:rsid w:val="00A3765E"/>
    <w:rsid w:val="00A37A30"/>
    <w:rsid w:val="00A37C80"/>
    <w:rsid w:val="00A403B1"/>
    <w:rsid w:val="00A409EE"/>
    <w:rsid w:val="00A40BBB"/>
    <w:rsid w:val="00A4147C"/>
    <w:rsid w:val="00A41BDF"/>
    <w:rsid w:val="00A41CB3"/>
    <w:rsid w:val="00A41D8D"/>
    <w:rsid w:val="00A42221"/>
    <w:rsid w:val="00A4235C"/>
    <w:rsid w:val="00A42630"/>
    <w:rsid w:val="00A42EB5"/>
    <w:rsid w:val="00A43293"/>
    <w:rsid w:val="00A43BC7"/>
    <w:rsid w:val="00A43EF8"/>
    <w:rsid w:val="00A441B1"/>
    <w:rsid w:val="00A4421C"/>
    <w:rsid w:val="00A44555"/>
    <w:rsid w:val="00A44798"/>
    <w:rsid w:val="00A44A4F"/>
    <w:rsid w:val="00A44B8C"/>
    <w:rsid w:val="00A44CE7"/>
    <w:rsid w:val="00A44D4D"/>
    <w:rsid w:val="00A456C4"/>
    <w:rsid w:val="00A45763"/>
    <w:rsid w:val="00A459E9"/>
    <w:rsid w:val="00A45A97"/>
    <w:rsid w:val="00A4606D"/>
    <w:rsid w:val="00A462D4"/>
    <w:rsid w:val="00A4653A"/>
    <w:rsid w:val="00A46657"/>
    <w:rsid w:val="00A47567"/>
    <w:rsid w:val="00A475E0"/>
    <w:rsid w:val="00A5001E"/>
    <w:rsid w:val="00A500A0"/>
    <w:rsid w:val="00A505C2"/>
    <w:rsid w:val="00A512EC"/>
    <w:rsid w:val="00A516BD"/>
    <w:rsid w:val="00A51BDC"/>
    <w:rsid w:val="00A5200C"/>
    <w:rsid w:val="00A525D6"/>
    <w:rsid w:val="00A52C0A"/>
    <w:rsid w:val="00A52C39"/>
    <w:rsid w:val="00A53175"/>
    <w:rsid w:val="00A536CA"/>
    <w:rsid w:val="00A53AD1"/>
    <w:rsid w:val="00A53B32"/>
    <w:rsid w:val="00A54560"/>
    <w:rsid w:val="00A55A04"/>
    <w:rsid w:val="00A5681F"/>
    <w:rsid w:val="00A56C2F"/>
    <w:rsid w:val="00A56DA5"/>
    <w:rsid w:val="00A57279"/>
    <w:rsid w:val="00A575B2"/>
    <w:rsid w:val="00A577CE"/>
    <w:rsid w:val="00A601B1"/>
    <w:rsid w:val="00A602B7"/>
    <w:rsid w:val="00A6062A"/>
    <w:rsid w:val="00A60855"/>
    <w:rsid w:val="00A6164D"/>
    <w:rsid w:val="00A61AD3"/>
    <w:rsid w:val="00A61EEB"/>
    <w:rsid w:val="00A62CFD"/>
    <w:rsid w:val="00A63049"/>
    <w:rsid w:val="00A6394B"/>
    <w:rsid w:val="00A639FA"/>
    <w:rsid w:val="00A63C02"/>
    <w:rsid w:val="00A63DAC"/>
    <w:rsid w:val="00A63EBA"/>
    <w:rsid w:val="00A63F22"/>
    <w:rsid w:val="00A63FBD"/>
    <w:rsid w:val="00A64364"/>
    <w:rsid w:val="00A654E6"/>
    <w:rsid w:val="00A65936"/>
    <w:rsid w:val="00A65B5A"/>
    <w:rsid w:val="00A65F4C"/>
    <w:rsid w:val="00A65FA8"/>
    <w:rsid w:val="00A66219"/>
    <w:rsid w:val="00A66F65"/>
    <w:rsid w:val="00A673AF"/>
    <w:rsid w:val="00A67846"/>
    <w:rsid w:val="00A67F1F"/>
    <w:rsid w:val="00A67FD8"/>
    <w:rsid w:val="00A70238"/>
    <w:rsid w:val="00A70578"/>
    <w:rsid w:val="00A7059B"/>
    <w:rsid w:val="00A706DC"/>
    <w:rsid w:val="00A707B0"/>
    <w:rsid w:val="00A70AAB"/>
    <w:rsid w:val="00A70F43"/>
    <w:rsid w:val="00A71477"/>
    <w:rsid w:val="00A7166C"/>
    <w:rsid w:val="00A71B70"/>
    <w:rsid w:val="00A71FEA"/>
    <w:rsid w:val="00A722A8"/>
    <w:rsid w:val="00A7265F"/>
    <w:rsid w:val="00A72B03"/>
    <w:rsid w:val="00A72CFF"/>
    <w:rsid w:val="00A72FF9"/>
    <w:rsid w:val="00A73197"/>
    <w:rsid w:val="00A733CF"/>
    <w:rsid w:val="00A737B3"/>
    <w:rsid w:val="00A73DF9"/>
    <w:rsid w:val="00A73EB8"/>
    <w:rsid w:val="00A7415A"/>
    <w:rsid w:val="00A743C1"/>
    <w:rsid w:val="00A7472E"/>
    <w:rsid w:val="00A74BF1"/>
    <w:rsid w:val="00A74E78"/>
    <w:rsid w:val="00A74F6A"/>
    <w:rsid w:val="00A75176"/>
    <w:rsid w:val="00A7528C"/>
    <w:rsid w:val="00A753C8"/>
    <w:rsid w:val="00A7578F"/>
    <w:rsid w:val="00A75AE6"/>
    <w:rsid w:val="00A763FA"/>
    <w:rsid w:val="00A76A07"/>
    <w:rsid w:val="00A76A73"/>
    <w:rsid w:val="00A76B9F"/>
    <w:rsid w:val="00A76F3B"/>
    <w:rsid w:val="00A77197"/>
    <w:rsid w:val="00A80A16"/>
    <w:rsid w:val="00A80D0C"/>
    <w:rsid w:val="00A82F9A"/>
    <w:rsid w:val="00A8395D"/>
    <w:rsid w:val="00A83BB5"/>
    <w:rsid w:val="00A83FA8"/>
    <w:rsid w:val="00A848BD"/>
    <w:rsid w:val="00A84CD3"/>
    <w:rsid w:val="00A84DD3"/>
    <w:rsid w:val="00A84F78"/>
    <w:rsid w:val="00A85208"/>
    <w:rsid w:val="00A85983"/>
    <w:rsid w:val="00A863DE"/>
    <w:rsid w:val="00A86404"/>
    <w:rsid w:val="00A864CA"/>
    <w:rsid w:val="00A86BF2"/>
    <w:rsid w:val="00A86D96"/>
    <w:rsid w:val="00A87280"/>
    <w:rsid w:val="00A87907"/>
    <w:rsid w:val="00A87CF5"/>
    <w:rsid w:val="00A905A3"/>
    <w:rsid w:val="00A90652"/>
    <w:rsid w:val="00A91029"/>
    <w:rsid w:val="00A9139C"/>
    <w:rsid w:val="00A9184F"/>
    <w:rsid w:val="00A919BF"/>
    <w:rsid w:val="00A92495"/>
    <w:rsid w:val="00A9276E"/>
    <w:rsid w:val="00A92E6E"/>
    <w:rsid w:val="00A93614"/>
    <w:rsid w:val="00A9388A"/>
    <w:rsid w:val="00A93B7D"/>
    <w:rsid w:val="00A9477B"/>
    <w:rsid w:val="00A94BAC"/>
    <w:rsid w:val="00A94E51"/>
    <w:rsid w:val="00A94EE7"/>
    <w:rsid w:val="00A95265"/>
    <w:rsid w:val="00A95527"/>
    <w:rsid w:val="00A9563C"/>
    <w:rsid w:val="00A96127"/>
    <w:rsid w:val="00A96F28"/>
    <w:rsid w:val="00A97312"/>
    <w:rsid w:val="00A978AC"/>
    <w:rsid w:val="00A97995"/>
    <w:rsid w:val="00A97C43"/>
    <w:rsid w:val="00A97CD6"/>
    <w:rsid w:val="00A97D10"/>
    <w:rsid w:val="00A97EBF"/>
    <w:rsid w:val="00AA0147"/>
    <w:rsid w:val="00AA082D"/>
    <w:rsid w:val="00AA0CF9"/>
    <w:rsid w:val="00AA0DFF"/>
    <w:rsid w:val="00AA1080"/>
    <w:rsid w:val="00AA1E01"/>
    <w:rsid w:val="00AA21FF"/>
    <w:rsid w:val="00AA2231"/>
    <w:rsid w:val="00AA22EF"/>
    <w:rsid w:val="00AA259B"/>
    <w:rsid w:val="00AA2B4C"/>
    <w:rsid w:val="00AA310D"/>
    <w:rsid w:val="00AA325B"/>
    <w:rsid w:val="00AA3E6E"/>
    <w:rsid w:val="00AA4286"/>
    <w:rsid w:val="00AA4888"/>
    <w:rsid w:val="00AA4A54"/>
    <w:rsid w:val="00AA4BF0"/>
    <w:rsid w:val="00AA585A"/>
    <w:rsid w:val="00AA59A5"/>
    <w:rsid w:val="00AA69A9"/>
    <w:rsid w:val="00AA6A8E"/>
    <w:rsid w:val="00AA6D65"/>
    <w:rsid w:val="00AA6EAA"/>
    <w:rsid w:val="00AA7047"/>
    <w:rsid w:val="00AA73BA"/>
    <w:rsid w:val="00AA7831"/>
    <w:rsid w:val="00AA7EC5"/>
    <w:rsid w:val="00AB0157"/>
    <w:rsid w:val="00AB04F8"/>
    <w:rsid w:val="00AB0BA5"/>
    <w:rsid w:val="00AB0D2E"/>
    <w:rsid w:val="00AB1048"/>
    <w:rsid w:val="00AB13EC"/>
    <w:rsid w:val="00AB1BC5"/>
    <w:rsid w:val="00AB1C56"/>
    <w:rsid w:val="00AB1E48"/>
    <w:rsid w:val="00AB1F5C"/>
    <w:rsid w:val="00AB2445"/>
    <w:rsid w:val="00AB32E5"/>
    <w:rsid w:val="00AB361E"/>
    <w:rsid w:val="00AB3E82"/>
    <w:rsid w:val="00AB4AC3"/>
    <w:rsid w:val="00AB4BFC"/>
    <w:rsid w:val="00AB4C57"/>
    <w:rsid w:val="00AB52C6"/>
    <w:rsid w:val="00AB5D7D"/>
    <w:rsid w:val="00AB5E97"/>
    <w:rsid w:val="00AB5FC2"/>
    <w:rsid w:val="00AB66BB"/>
    <w:rsid w:val="00AB6822"/>
    <w:rsid w:val="00AB6BF0"/>
    <w:rsid w:val="00AB6E1B"/>
    <w:rsid w:val="00AB7163"/>
    <w:rsid w:val="00AB74C5"/>
    <w:rsid w:val="00AB76FC"/>
    <w:rsid w:val="00AC0430"/>
    <w:rsid w:val="00AC0496"/>
    <w:rsid w:val="00AC04F5"/>
    <w:rsid w:val="00AC06FA"/>
    <w:rsid w:val="00AC0F87"/>
    <w:rsid w:val="00AC1021"/>
    <w:rsid w:val="00AC2523"/>
    <w:rsid w:val="00AC2CC7"/>
    <w:rsid w:val="00AC2DDC"/>
    <w:rsid w:val="00AC2F06"/>
    <w:rsid w:val="00AC3774"/>
    <w:rsid w:val="00AC3A6A"/>
    <w:rsid w:val="00AC3D15"/>
    <w:rsid w:val="00AC3D76"/>
    <w:rsid w:val="00AC48EB"/>
    <w:rsid w:val="00AC4D6F"/>
    <w:rsid w:val="00AC4DEE"/>
    <w:rsid w:val="00AC51E9"/>
    <w:rsid w:val="00AC538E"/>
    <w:rsid w:val="00AC5CFD"/>
    <w:rsid w:val="00AC5FB6"/>
    <w:rsid w:val="00AC641E"/>
    <w:rsid w:val="00AC6802"/>
    <w:rsid w:val="00AC6CC1"/>
    <w:rsid w:val="00AC6DCE"/>
    <w:rsid w:val="00AC6F19"/>
    <w:rsid w:val="00AC70D3"/>
    <w:rsid w:val="00AC73F7"/>
    <w:rsid w:val="00AC7A50"/>
    <w:rsid w:val="00AC7E35"/>
    <w:rsid w:val="00AD0281"/>
    <w:rsid w:val="00AD0380"/>
    <w:rsid w:val="00AD03F8"/>
    <w:rsid w:val="00AD06E4"/>
    <w:rsid w:val="00AD10AB"/>
    <w:rsid w:val="00AD11BE"/>
    <w:rsid w:val="00AD12BD"/>
    <w:rsid w:val="00AD1343"/>
    <w:rsid w:val="00AD18B0"/>
    <w:rsid w:val="00AD1978"/>
    <w:rsid w:val="00AD1EA4"/>
    <w:rsid w:val="00AD24C2"/>
    <w:rsid w:val="00AD2847"/>
    <w:rsid w:val="00AD2905"/>
    <w:rsid w:val="00AD2D3D"/>
    <w:rsid w:val="00AD2E7D"/>
    <w:rsid w:val="00AD3062"/>
    <w:rsid w:val="00AD3207"/>
    <w:rsid w:val="00AD35B2"/>
    <w:rsid w:val="00AD371A"/>
    <w:rsid w:val="00AD38DA"/>
    <w:rsid w:val="00AD43AB"/>
    <w:rsid w:val="00AD4C8C"/>
    <w:rsid w:val="00AD5A36"/>
    <w:rsid w:val="00AD5C2C"/>
    <w:rsid w:val="00AD5CE5"/>
    <w:rsid w:val="00AD6381"/>
    <w:rsid w:val="00AD6675"/>
    <w:rsid w:val="00AD672B"/>
    <w:rsid w:val="00AD6983"/>
    <w:rsid w:val="00AD7C63"/>
    <w:rsid w:val="00AD7D3D"/>
    <w:rsid w:val="00AE036D"/>
    <w:rsid w:val="00AE0D79"/>
    <w:rsid w:val="00AE0D9C"/>
    <w:rsid w:val="00AE0E35"/>
    <w:rsid w:val="00AE1BAD"/>
    <w:rsid w:val="00AE2C41"/>
    <w:rsid w:val="00AE34EC"/>
    <w:rsid w:val="00AE3D2E"/>
    <w:rsid w:val="00AE4816"/>
    <w:rsid w:val="00AE50BB"/>
    <w:rsid w:val="00AE6D59"/>
    <w:rsid w:val="00AE6FC7"/>
    <w:rsid w:val="00AE71FA"/>
    <w:rsid w:val="00AE7AC9"/>
    <w:rsid w:val="00AE7CF3"/>
    <w:rsid w:val="00AF09ED"/>
    <w:rsid w:val="00AF0C04"/>
    <w:rsid w:val="00AF0DD0"/>
    <w:rsid w:val="00AF0DF4"/>
    <w:rsid w:val="00AF12A3"/>
    <w:rsid w:val="00AF131B"/>
    <w:rsid w:val="00AF16EB"/>
    <w:rsid w:val="00AF1E62"/>
    <w:rsid w:val="00AF2E9B"/>
    <w:rsid w:val="00AF319E"/>
    <w:rsid w:val="00AF340B"/>
    <w:rsid w:val="00AF356A"/>
    <w:rsid w:val="00AF36D0"/>
    <w:rsid w:val="00AF48A8"/>
    <w:rsid w:val="00AF4BFF"/>
    <w:rsid w:val="00AF4CAB"/>
    <w:rsid w:val="00AF4EA9"/>
    <w:rsid w:val="00AF5436"/>
    <w:rsid w:val="00AF56F0"/>
    <w:rsid w:val="00AF583E"/>
    <w:rsid w:val="00AF6315"/>
    <w:rsid w:val="00AF6381"/>
    <w:rsid w:val="00AF6F60"/>
    <w:rsid w:val="00AF798E"/>
    <w:rsid w:val="00AF7A9B"/>
    <w:rsid w:val="00AF7D1D"/>
    <w:rsid w:val="00B00EE7"/>
    <w:rsid w:val="00B00F59"/>
    <w:rsid w:val="00B01631"/>
    <w:rsid w:val="00B01977"/>
    <w:rsid w:val="00B019D1"/>
    <w:rsid w:val="00B01AF7"/>
    <w:rsid w:val="00B022A4"/>
    <w:rsid w:val="00B0277E"/>
    <w:rsid w:val="00B02B61"/>
    <w:rsid w:val="00B02CCA"/>
    <w:rsid w:val="00B0308E"/>
    <w:rsid w:val="00B030F8"/>
    <w:rsid w:val="00B03AE1"/>
    <w:rsid w:val="00B03B94"/>
    <w:rsid w:val="00B03BBF"/>
    <w:rsid w:val="00B04718"/>
    <w:rsid w:val="00B0512F"/>
    <w:rsid w:val="00B05402"/>
    <w:rsid w:val="00B054B4"/>
    <w:rsid w:val="00B05AA6"/>
    <w:rsid w:val="00B05AD0"/>
    <w:rsid w:val="00B05CAD"/>
    <w:rsid w:val="00B061EB"/>
    <w:rsid w:val="00B0634A"/>
    <w:rsid w:val="00B076AC"/>
    <w:rsid w:val="00B077B1"/>
    <w:rsid w:val="00B1002E"/>
    <w:rsid w:val="00B10395"/>
    <w:rsid w:val="00B1080E"/>
    <w:rsid w:val="00B10B7F"/>
    <w:rsid w:val="00B114C8"/>
    <w:rsid w:val="00B11650"/>
    <w:rsid w:val="00B118C8"/>
    <w:rsid w:val="00B11A0A"/>
    <w:rsid w:val="00B11DE8"/>
    <w:rsid w:val="00B11FCE"/>
    <w:rsid w:val="00B12466"/>
    <w:rsid w:val="00B125B1"/>
    <w:rsid w:val="00B129FA"/>
    <w:rsid w:val="00B12E68"/>
    <w:rsid w:val="00B13179"/>
    <w:rsid w:val="00B13649"/>
    <w:rsid w:val="00B137C6"/>
    <w:rsid w:val="00B13A6A"/>
    <w:rsid w:val="00B140DB"/>
    <w:rsid w:val="00B1414A"/>
    <w:rsid w:val="00B14645"/>
    <w:rsid w:val="00B14E12"/>
    <w:rsid w:val="00B14F69"/>
    <w:rsid w:val="00B151D5"/>
    <w:rsid w:val="00B157E3"/>
    <w:rsid w:val="00B15A3D"/>
    <w:rsid w:val="00B15DA8"/>
    <w:rsid w:val="00B16123"/>
    <w:rsid w:val="00B174CE"/>
    <w:rsid w:val="00B175C5"/>
    <w:rsid w:val="00B176DD"/>
    <w:rsid w:val="00B17A19"/>
    <w:rsid w:val="00B201F6"/>
    <w:rsid w:val="00B20C0A"/>
    <w:rsid w:val="00B20CEB"/>
    <w:rsid w:val="00B21744"/>
    <w:rsid w:val="00B217E3"/>
    <w:rsid w:val="00B223AD"/>
    <w:rsid w:val="00B22D5E"/>
    <w:rsid w:val="00B22F9A"/>
    <w:rsid w:val="00B23385"/>
    <w:rsid w:val="00B2363A"/>
    <w:rsid w:val="00B2375F"/>
    <w:rsid w:val="00B23919"/>
    <w:rsid w:val="00B240EE"/>
    <w:rsid w:val="00B24DBA"/>
    <w:rsid w:val="00B25239"/>
    <w:rsid w:val="00B258D0"/>
    <w:rsid w:val="00B26348"/>
    <w:rsid w:val="00B265AB"/>
    <w:rsid w:val="00B26B6E"/>
    <w:rsid w:val="00B2776A"/>
    <w:rsid w:val="00B27B32"/>
    <w:rsid w:val="00B27DE1"/>
    <w:rsid w:val="00B30008"/>
    <w:rsid w:val="00B3034E"/>
    <w:rsid w:val="00B30696"/>
    <w:rsid w:val="00B306D3"/>
    <w:rsid w:val="00B30A43"/>
    <w:rsid w:val="00B30E2D"/>
    <w:rsid w:val="00B310A3"/>
    <w:rsid w:val="00B31280"/>
    <w:rsid w:val="00B3154D"/>
    <w:rsid w:val="00B31808"/>
    <w:rsid w:val="00B31A3A"/>
    <w:rsid w:val="00B32038"/>
    <w:rsid w:val="00B32372"/>
    <w:rsid w:val="00B32406"/>
    <w:rsid w:val="00B32997"/>
    <w:rsid w:val="00B32FFB"/>
    <w:rsid w:val="00B33A13"/>
    <w:rsid w:val="00B33A82"/>
    <w:rsid w:val="00B33FA4"/>
    <w:rsid w:val="00B342BF"/>
    <w:rsid w:val="00B345B8"/>
    <w:rsid w:val="00B34BBF"/>
    <w:rsid w:val="00B34BC3"/>
    <w:rsid w:val="00B34C2F"/>
    <w:rsid w:val="00B3532F"/>
    <w:rsid w:val="00B35570"/>
    <w:rsid w:val="00B35845"/>
    <w:rsid w:val="00B35C38"/>
    <w:rsid w:val="00B3630D"/>
    <w:rsid w:val="00B36434"/>
    <w:rsid w:val="00B367CE"/>
    <w:rsid w:val="00B36AE3"/>
    <w:rsid w:val="00B37486"/>
    <w:rsid w:val="00B375C6"/>
    <w:rsid w:val="00B37EAA"/>
    <w:rsid w:val="00B411ED"/>
    <w:rsid w:val="00B414CE"/>
    <w:rsid w:val="00B41910"/>
    <w:rsid w:val="00B426A0"/>
    <w:rsid w:val="00B43437"/>
    <w:rsid w:val="00B43DF9"/>
    <w:rsid w:val="00B4416B"/>
    <w:rsid w:val="00B44428"/>
    <w:rsid w:val="00B446D4"/>
    <w:rsid w:val="00B44C07"/>
    <w:rsid w:val="00B44D26"/>
    <w:rsid w:val="00B4525F"/>
    <w:rsid w:val="00B454B4"/>
    <w:rsid w:val="00B45934"/>
    <w:rsid w:val="00B45961"/>
    <w:rsid w:val="00B45A7B"/>
    <w:rsid w:val="00B45D9C"/>
    <w:rsid w:val="00B45E68"/>
    <w:rsid w:val="00B463A8"/>
    <w:rsid w:val="00B46929"/>
    <w:rsid w:val="00B46A23"/>
    <w:rsid w:val="00B46DC4"/>
    <w:rsid w:val="00B4765A"/>
    <w:rsid w:val="00B5004A"/>
    <w:rsid w:val="00B50285"/>
    <w:rsid w:val="00B506A3"/>
    <w:rsid w:val="00B50C86"/>
    <w:rsid w:val="00B50E02"/>
    <w:rsid w:val="00B5104A"/>
    <w:rsid w:val="00B5165B"/>
    <w:rsid w:val="00B51EF4"/>
    <w:rsid w:val="00B533C4"/>
    <w:rsid w:val="00B533C8"/>
    <w:rsid w:val="00B53A8A"/>
    <w:rsid w:val="00B53E2B"/>
    <w:rsid w:val="00B53EA5"/>
    <w:rsid w:val="00B545B4"/>
    <w:rsid w:val="00B545BB"/>
    <w:rsid w:val="00B55222"/>
    <w:rsid w:val="00B552FD"/>
    <w:rsid w:val="00B5539F"/>
    <w:rsid w:val="00B5542A"/>
    <w:rsid w:val="00B56115"/>
    <w:rsid w:val="00B5619C"/>
    <w:rsid w:val="00B563C5"/>
    <w:rsid w:val="00B5660F"/>
    <w:rsid w:val="00B569BE"/>
    <w:rsid w:val="00B5795D"/>
    <w:rsid w:val="00B60695"/>
    <w:rsid w:val="00B6071C"/>
    <w:rsid w:val="00B61299"/>
    <w:rsid w:val="00B61DBF"/>
    <w:rsid w:val="00B61DF6"/>
    <w:rsid w:val="00B6211A"/>
    <w:rsid w:val="00B624CC"/>
    <w:rsid w:val="00B629D5"/>
    <w:rsid w:val="00B63049"/>
    <w:rsid w:val="00B633A9"/>
    <w:rsid w:val="00B63AE8"/>
    <w:rsid w:val="00B63D39"/>
    <w:rsid w:val="00B63DEA"/>
    <w:rsid w:val="00B64666"/>
    <w:rsid w:val="00B647C1"/>
    <w:rsid w:val="00B64ACB"/>
    <w:rsid w:val="00B656E9"/>
    <w:rsid w:val="00B65DCC"/>
    <w:rsid w:val="00B65FD7"/>
    <w:rsid w:val="00B66419"/>
    <w:rsid w:val="00B667AB"/>
    <w:rsid w:val="00B66824"/>
    <w:rsid w:val="00B668F8"/>
    <w:rsid w:val="00B66BC7"/>
    <w:rsid w:val="00B67ABA"/>
    <w:rsid w:val="00B67E44"/>
    <w:rsid w:val="00B67FA8"/>
    <w:rsid w:val="00B70003"/>
    <w:rsid w:val="00B7071D"/>
    <w:rsid w:val="00B70D6C"/>
    <w:rsid w:val="00B70DED"/>
    <w:rsid w:val="00B70F31"/>
    <w:rsid w:val="00B71BF8"/>
    <w:rsid w:val="00B71CD2"/>
    <w:rsid w:val="00B71DCD"/>
    <w:rsid w:val="00B71F68"/>
    <w:rsid w:val="00B7231E"/>
    <w:rsid w:val="00B7237E"/>
    <w:rsid w:val="00B725A5"/>
    <w:rsid w:val="00B73522"/>
    <w:rsid w:val="00B73725"/>
    <w:rsid w:val="00B737C9"/>
    <w:rsid w:val="00B73B55"/>
    <w:rsid w:val="00B73EB3"/>
    <w:rsid w:val="00B740A9"/>
    <w:rsid w:val="00B75067"/>
    <w:rsid w:val="00B75091"/>
    <w:rsid w:val="00B75380"/>
    <w:rsid w:val="00B75618"/>
    <w:rsid w:val="00B75D42"/>
    <w:rsid w:val="00B76131"/>
    <w:rsid w:val="00B76693"/>
    <w:rsid w:val="00B773FF"/>
    <w:rsid w:val="00B776DA"/>
    <w:rsid w:val="00B77C3D"/>
    <w:rsid w:val="00B808D1"/>
    <w:rsid w:val="00B8126F"/>
    <w:rsid w:val="00B8137E"/>
    <w:rsid w:val="00B81457"/>
    <w:rsid w:val="00B81629"/>
    <w:rsid w:val="00B81AB0"/>
    <w:rsid w:val="00B81BB4"/>
    <w:rsid w:val="00B81C71"/>
    <w:rsid w:val="00B81D09"/>
    <w:rsid w:val="00B81D4C"/>
    <w:rsid w:val="00B82019"/>
    <w:rsid w:val="00B82633"/>
    <w:rsid w:val="00B83486"/>
    <w:rsid w:val="00B8381E"/>
    <w:rsid w:val="00B8397A"/>
    <w:rsid w:val="00B83DC3"/>
    <w:rsid w:val="00B83DDB"/>
    <w:rsid w:val="00B83E6A"/>
    <w:rsid w:val="00B84AA4"/>
    <w:rsid w:val="00B85468"/>
    <w:rsid w:val="00B85504"/>
    <w:rsid w:val="00B8566D"/>
    <w:rsid w:val="00B856E9"/>
    <w:rsid w:val="00B85B05"/>
    <w:rsid w:val="00B86071"/>
    <w:rsid w:val="00B8614C"/>
    <w:rsid w:val="00B8623A"/>
    <w:rsid w:val="00B87410"/>
    <w:rsid w:val="00B8761C"/>
    <w:rsid w:val="00B87A10"/>
    <w:rsid w:val="00B87B56"/>
    <w:rsid w:val="00B87E93"/>
    <w:rsid w:val="00B90A9C"/>
    <w:rsid w:val="00B90ACD"/>
    <w:rsid w:val="00B90B51"/>
    <w:rsid w:val="00B912CA"/>
    <w:rsid w:val="00B916AE"/>
    <w:rsid w:val="00B917E7"/>
    <w:rsid w:val="00B91CD5"/>
    <w:rsid w:val="00B91D38"/>
    <w:rsid w:val="00B9262B"/>
    <w:rsid w:val="00B927D5"/>
    <w:rsid w:val="00B92866"/>
    <w:rsid w:val="00B92CFD"/>
    <w:rsid w:val="00B932D6"/>
    <w:rsid w:val="00B93ECB"/>
    <w:rsid w:val="00B9408A"/>
    <w:rsid w:val="00B94C1D"/>
    <w:rsid w:val="00B952CF"/>
    <w:rsid w:val="00B9530E"/>
    <w:rsid w:val="00B963FB"/>
    <w:rsid w:val="00B96840"/>
    <w:rsid w:val="00B96A1B"/>
    <w:rsid w:val="00B96AD7"/>
    <w:rsid w:val="00B96B97"/>
    <w:rsid w:val="00B9743C"/>
    <w:rsid w:val="00B97616"/>
    <w:rsid w:val="00B97637"/>
    <w:rsid w:val="00B97796"/>
    <w:rsid w:val="00BA01B3"/>
    <w:rsid w:val="00BA028D"/>
    <w:rsid w:val="00BA03FE"/>
    <w:rsid w:val="00BA0CE6"/>
    <w:rsid w:val="00BA0D4A"/>
    <w:rsid w:val="00BA128C"/>
    <w:rsid w:val="00BA14CC"/>
    <w:rsid w:val="00BA15FE"/>
    <w:rsid w:val="00BA19A2"/>
    <w:rsid w:val="00BA1AF2"/>
    <w:rsid w:val="00BA1C4A"/>
    <w:rsid w:val="00BA1E10"/>
    <w:rsid w:val="00BA1E1D"/>
    <w:rsid w:val="00BA1F83"/>
    <w:rsid w:val="00BA20ED"/>
    <w:rsid w:val="00BA2276"/>
    <w:rsid w:val="00BA22B8"/>
    <w:rsid w:val="00BA239B"/>
    <w:rsid w:val="00BA2632"/>
    <w:rsid w:val="00BA265B"/>
    <w:rsid w:val="00BA2786"/>
    <w:rsid w:val="00BA344E"/>
    <w:rsid w:val="00BA3728"/>
    <w:rsid w:val="00BA3A1C"/>
    <w:rsid w:val="00BA3F8A"/>
    <w:rsid w:val="00BA43EF"/>
    <w:rsid w:val="00BA4ACA"/>
    <w:rsid w:val="00BA4C19"/>
    <w:rsid w:val="00BA4DAE"/>
    <w:rsid w:val="00BA53D4"/>
    <w:rsid w:val="00BA5532"/>
    <w:rsid w:val="00BA5645"/>
    <w:rsid w:val="00BA599D"/>
    <w:rsid w:val="00BA5E8A"/>
    <w:rsid w:val="00BA6DE0"/>
    <w:rsid w:val="00BA6F1F"/>
    <w:rsid w:val="00BA71EC"/>
    <w:rsid w:val="00BA72A8"/>
    <w:rsid w:val="00BA72F0"/>
    <w:rsid w:val="00BB00DA"/>
    <w:rsid w:val="00BB01F3"/>
    <w:rsid w:val="00BB096D"/>
    <w:rsid w:val="00BB0B10"/>
    <w:rsid w:val="00BB1329"/>
    <w:rsid w:val="00BB1B62"/>
    <w:rsid w:val="00BB20DB"/>
    <w:rsid w:val="00BB21F3"/>
    <w:rsid w:val="00BB25E6"/>
    <w:rsid w:val="00BB2D68"/>
    <w:rsid w:val="00BB3F15"/>
    <w:rsid w:val="00BB428D"/>
    <w:rsid w:val="00BB46C4"/>
    <w:rsid w:val="00BB4F4A"/>
    <w:rsid w:val="00BB5358"/>
    <w:rsid w:val="00BB5595"/>
    <w:rsid w:val="00BB5826"/>
    <w:rsid w:val="00BB5855"/>
    <w:rsid w:val="00BB63B3"/>
    <w:rsid w:val="00BB649C"/>
    <w:rsid w:val="00BB7207"/>
    <w:rsid w:val="00BB7532"/>
    <w:rsid w:val="00BB7849"/>
    <w:rsid w:val="00BB7FC8"/>
    <w:rsid w:val="00BC00BC"/>
    <w:rsid w:val="00BC00CE"/>
    <w:rsid w:val="00BC01D4"/>
    <w:rsid w:val="00BC0311"/>
    <w:rsid w:val="00BC0383"/>
    <w:rsid w:val="00BC0500"/>
    <w:rsid w:val="00BC075B"/>
    <w:rsid w:val="00BC0A3E"/>
    <w:rsid w:val="00BC19AA"/>
    <w:rsid w:val="00BC219C"/>
    <w:rsid w:val="00BC23D9"/>
    <w:rsid w:val="00BC282A"/>
    <w:rsid w:val="00BC2ACE"/>
    <w:rsid w:val="00BC2D1F"/>
    <w:rsid w:val="00BC2EF3"/>
    <w:rsid w:val="00BC345E"/>
    <w:rsid w:val="00BC395D"/>
    <w:rsid w:val="00BC3AFE"/>
    <w:rsid w:val="00BC3BA7"/>
    <w:rsid w:val="00BC48AF"/>
    <w:rsid w:val="00BC4CCB"/>
    <w:rsid w:val="00BC572E"/>
    <w:rsid w:val="00BC57EB"/>
    <w:rsid w:val="00BC5D79"/>
    <w:rsid w:val="00BC6B2B"/>
    <w:rsid w:val="00BC6C57"/>
    <w:rsid w:val="00BC7082"/>
    <w:rsid w:val="00BC7953"/>
    <w:rsid w:val="00BC79C2"/>
    <w:rsid w:val="00BD07BF"/>
    <w:rsid w:val="00BD0F0A"/>
    <w:rsid w:val="00BD0F28"/>
    <w:rsid w:val="00BD1596"/>
    <w:rsid w:val="00BD1CA2"/>
    <w:rsid w:val="00BD1D3C"/>
    <w:rsid w:val="00BD1EE8"/>
    <w:rsid w:val="00BD1F75"/>
    <w:rsid w:val="00BD1F7A"/>
    <w:rsid w:val="00BD21B5"/>
    <w:rsid w:val="00BD2285"/>
    <w:rsid w:val="00BD275A"/>
    <w:rsid w:val="00BD28D4"/>
    <w:rsid w:val="00BD2A90"/>
    <w:rsid w:val="00BD2BC7"/>
    <w:rsid w:val="00BD3504"/>
    <w:rsid w:val="00BD3B3F"/>
    <w:rsid w:val="00BD439A"/>
    <w:rsid w:val="00BD46A5"/>
    <w:rsid w:val="00BD4BD9"/>
    <w:rsid w:val="00BD504B"/>
    <w:rsid w:val="00BD58C0"/>
    <w:rsid w:val="00BD59F0"/>
    <w:rsid w:val="00BD5CD9"/>
    <w:rsid w:val="00BD5EBB"/>
    <w:rsid w:val="00BD6685"/>
    <w:rsid w:val="00BD699B"/>
    <w:rsid w:val="00BD6BEE"/>
    <w:rsid w:val="00BD6D78"/>
    <w:rsid w:val="00BD6DCA"/>
    <w:rsid w:val="00BD72D7"/>
    <w:rsid w:val="00BD72F2"/>
    <w:rsid w:val="00BD781A"/>
    <w:rsid w:val="00BD7F1E"/>
    <w:rsid w:val="00BE018F"/>
    <w:rsid w:val="00BE0246"/>
    <w:rsid w:val="00BE0300"/>
    <w:rsid w:val="00BE068F"/>
    <w:rsid w:val="00BE0733"/>
    <w:rsid w:val="00BE0AB0"/>
    <w:rsid w:val="00BE183A"/>
    <w:rsid w:val="00BE1CD7"/>
    <w:rsid w:val="00BE1FBB"/>
    <w:rsid w:val="00BE25E2"/>
    <w:rsid w:val="00BE28B1"/>
    <w:rsid w:val="00BE2FAE"/>
    <w:rsid w:val="00BE30D4"/>
    <w:rsid w:val="00BE3675"/>
    <w:rsid w:val="00BE383F"/>
    <w:rsid w:val="00BE404B"/>
    <w:rsid w:val="00BE41F7"/>
    <w:rsid w:val="00BE425A"/>
    <w:rsid w:val="00BE443A"/>
    <w:rsid w:val="00BE451B"/>
    <w:rsid w:val="00BE4989"/>
    <w:rsid w:val="00BE4BF8"/>
    <w:rsid w:val="00BE4F9E"/>
    <w:rsid w:val="00BE5116"/>
    <w:rsid w:val="00BE544A"/>
    <w:rsid w:val="00BE5940"/>
    <w:rsid w:val="00BE5BE1"/>
    <w:rsid w:val="00BE616D"/>
    <w:rsid w:val="00BE692D"/>
    <w:rsid w:val="00BE73D5"/>
    <w:rsid w:val="00BE73E5"/>
    <w:rsid w:val="00BE75FC"/>
    <w:rsid w:val="00BE7670"/>
    <w:rsid w:val="00BF005F"/>
    <w:rsid w:val="00BF0774"/>
    <w:rsid w:val="00BF0982"/>
    <w:rsid w:val="00BF0B82"/>
    <w:rsid w:val="00BF0D20"/>
    <w:rsid w:val="00BF13F8"/>
    <w:rsid w:val="00BF1CD6"/>
    <w:rsid w:val="00BF1CFE"/>
    <w:rsid w:val="00BF20F9"/>
    <w:rsid w:val="00BF2A19"/>
    <w:rsid w:val="00BF2EB6"/>
    <w:rsid w:val="00BF3393"/>
    <w:rsid w:val="00BF33AC"/>
    <w:rsid w:val="00BF3805"/>
    <w:rsid w:val="00BF3840"/>
    <w:rsid w:val="00BF3A42"/>
    <w:rsid w:val="00BF41B6"/>
    <w:rsid w:val="00BF437B"/>
    <w:rsid w:val="00BF53C4"/>
    <w:rsid w:val="00BF5C37"/>
    <w:rsid w:val="00BF5F85"/>
    <w:rsid w:val="00BF6032"/>
    <w:rsid w:val="00BF60A1"/>
    <w:rsid w:val="00BF610E"/>
    <w:rsid w:val="00BF632D"/>
    <w:rsid w:val="00BF660F"/>
    <w:rsid w:val="00BF66B8"/>
    <w:rsid w:val="00BF758C"/>
    <w:rsid w:val="00C00207"/>
    <w:rsid w:val="00C00405"/>
    <w:rsid w:val="00C00747"/>
    <w:rsid w:val="00C007E0"/>
    <w:rsid w:val="00C00D9B"/>
    <w:rsid w:val="00C00ED4"/>
    <w:rsid w:val="00C00FFF"/>
    <w:rsid w:val="00C01B94"/>
    <w:rsid w:val="00C01E19"/>
    <w:rsid w:val="00C01EFE"/>
    <w:rsid w:val="00C01FAF"/>
    <w:rsid w:val="00C02093"/>
    <w:rsid w:val="00C02D48"/>
    <w:rsid w:val="00C03206"/>
    <w:rsid w:val="00C03248"/>
    <w:rsid w:val="00C042AB"/>
    <w:rsid w:val="00C0445C"/>
    <w:rsid w:val="00C046A9"/>
    <w:rsid w:val="00C04D3A"/>
    <w:rsid w:val="00C051C7"/>
    <w:rsid w:val="00C05215"/>
    <w:rsid w:val="00C0591F"/>
    <w:rsid w:val="00C05BA7"/>
    <w:rsid w:val="00C06183"/>
    <w:rsid w:val="00C061DB"/>
    <w:rsid w:val="00C0646F"/>
    <w:rsid w:val="00C06483"/>
    <w:rsid w:val="00C064F2"/>
    <w:rsid w:val="00C06C2E"/>
    <w:rsid w:val="00C06FDA"/>
    <w:rsid w:val="00C07084"/>
    <w:rsid w:val="00C0745D"/>
    <w:rsid w:val="00C07A7D"/>
    <w:rsid w:val="00C1025C"/>
    <w:rsid w:val="00C10957"/>
    <w:rsid w:val="00C10B26"/>
    <w:rsid w:val="00C10C1A"/>
    <w:rsid w:val="00C11224"/>
    <w:rsid w:val="00C1127E"/>
    <w:rsid w:val="00C116A0"/>
    <w:rsid w:val="00C129FB"/>
    <w:rsid w:val="00C12A8C"/>
    <w:rsid w:val="00C12DA2"/>
    <w:rsid w:val="00C12E23"/>
    <w:rsid w:val="00C12E38"/>
    <w:rsid w:val="00C12F8C"/>
    <w:rsid w:val="00C133C8"/>
    <w:rsid w:val="00C13423"/>
    <w:rsid w:val="00C1384F"/>
    <w:rsid w:val="00C14069"/>
    <w:rsid w:val="00C1447A"/>
    <w:rsid w:val="00C144D9"/>
    <w:rsid w:val="00C150F2"/>
    <w:rsid w:val="00C1543A"/>
    <w:rsid w:val="00C155C7"/>
    <w:rsid w:val="00C15A71"/>
    <w:rsid w:val="00C1603E"/>
    <w:rsid w:val="00C16688"/>
    <w:rsid w:val="00C16C9F"/>
    <w:rsid w:val="00C16FB1"/>
    <w:rsid w:val="00C170C5"/>
    <w:rsid w:val="00C17469"/>
    <w:rsid w:val="00C17979"/>
    <w:rsid w:val="00C17F02"/>
    <w:rsid w:val="00C2066C"/>
    <w:rsid w:val="00C20713"/>
    <w:rsid w:val="00C20905"/>
    <w:rsid w:val="00C20D6D"/>
    <w:rsid w:val="00C20FB9"/>
    <w:rsid w:val="00C2125A"/>
    <w:rsid w:val="00C2125E"/>
    <w:rsid w:val="00C2147C"/>
    <w:rsid w:val="00C2217F"/>
    <w:rsid w:val="00C22AB9"/>
    <w:rsid w:val="00C22B30"/>
    <w:rsid w:val="00C22B54"/>
    <w:rsid w:val="00C235BA"/>
    <w:rsid w:val="00C2360D"/>
    <w:rsid w:val="00C23726"/>
    <w:rsid w:val="00C23F79"/>
    <w:rsid w:val="00C24A26"/>
    <w:rsid w:val="00C24B24"/>
    <w:rsid w:val="00C24B96"/>
    <w:rsid w:val="00C24BCB"/>
    <w:rsid w:val="00C251BE"/>
    <w:rsid w:val="00C264FB"/>
    <w:rsid w:val="00C26575"/>
    <w:rsid w:val="00C265CF"/>
    <w:rsid w:val="00C26F2E"/>
    <w:rsid w:val="00C27042"/>
    <w:rsid w:val="00C272CD"/>
    <w:rsid w:val="00C278B7"/>
    <w:rsid w:val="00C278D0"/>
    <w:rsid w:val="00C279D3"/>
    <w:rsid w:val="00C27A29"/>
    <w:rsid w:val="00C27C27"/>
    <w:rsid w:val="00C30203"/>
    <w:rsid w:val="00C30565"/>
    <w:rsid w:val="00C3065F"/>
    <w:rsid w:val="00C308C8"/>
    <w:rsid w:val="00C316BA"/>
    <w:rsid w:val="00C31873"/>
    <w:rsid w:val="00C3199F"/>
    <w:rsid w:val="00C31B7C"/>
    <w:rsid w:val="00C31D07"/>
    <w:rsid w:val="00C32535"/>
    <w:rsid w:val="00C326E9"/>
    <w:rsid w:val="00C32855"/>
    <w:rsid w:val="00C32AA3"/>
    <w:rsid w:val="00C32BA7"/>
    <w:rsid w:val="00C32D4B"/>
    <w:rsid w:val="00C33AE6"/>
    <w:rsid w:val="00C33C1D"/>
    <w:rsid w:val="00C33C8B"/>
    <w:rsid w:val="00C34722"/>
    <w:rsid w:val="00C35B09"/>
    <w:rsid w:val="00C361B7"/>
    <w:rsid w:val="00C362A1"/>
    <w:rsid w:val="00C36342"/>
    <w:rsid w:val="00C36530"/>
    <w:rsid w:val="00C3654E"/>
    <w:rsid w:val="00C36760"/>
    <w:rsid w:val="00C367BF"/>
    <w:rsid w:val="00C368A7"/>
    <w:rsid w:val="00C37153"/>
    <w:rsid w:val="00C37342"/>
    <w:rsid w:val="00C37375"/>
    <w:rsid w:val="00C37B67"/>
    <w:rsid w:val="00C4081F"/>
    <w:rsid w:val="00C4084F"/>
    <w:rsid w:val="00C40A0C"/>
    <w:rsid w:val="00C40F92"/>
    <w:rsid w:val="00C4111E"/>
    <w:rsid w:val="00C4175F"/>
    <w:rsid w:val="00C418C2"/>
    <w:rsid w:val="00C41CB1"/>
    <w:rsid w:val="00C41CC6"/>
    <w:rsid w:val="00C41D1A"/>
    <w:rsid w:val="00C41D3E"/>
    <w:rsid w:val="00C424D5"/>
    <w:rsid w:val="00C426E3"/>
    <w:rsid w:val="00C4287B"/>
    <w:rsid w:val="00C429BD"/>
    <w:rsid w:val="00C42B17"/>
    <w:rsid w:val="00C42BC4"/>
    <w:rsid w:val="00C42BC8"/>
    <w:rsid w:val="00C42DF6"/>
    <w:rsid w:val="00C42E08"/>
    <w:rsid w:val="00C42EB1"/>
    <w:rsid w:val="00C431E7"/>
    <w:rsid w:val="00C43810"/>
    <w:rsid w:val="00C43AD4"/>
    <w:rsid w:val="00C44293"/>
    <w:rsid w:val="00C44DAD"/>
    <w:rsid w:val="00C45053"/>
    <w:rsid w:val="00C45926"/>
    <w:rsid w:val="00C46649"/>
    <w:rsid w:val="00C469B1"/>
    <w:rsid w:val="00C46C06"/>
    <w:rsid w:val="00C47499"/>
    <w:rsid w:val="00C4778F"/>
    <w:rsid w:val="00C501F7"/>
    <w:rsid w:val="00C505EB"/>
    <w:rsid w:val="00C50E29"/>
    <w:rsid w:val="00C50ED3"/>
    <w:rsid w:val="00C516C6"/>
    <w:rsid w:val="00C51871"/>
    <w:rsid w:val="00C51BC8"/>
    <w:rsid w:val="00C51E7D"/>
    <w:rsid w:val="00C52159"/>
    <w:rsid w:val="00C5227E"/>
    <w:rsid w:val="00C5253D"/>
    <w:rsid w:val="00C52582"/>
    <w:rsid w:val="00C529E9"/>
    <w:rsid w:val="00C52B96"/>
    <w:rsid w:val="00C53004"/>
    <w:rsid w:val="00C544B1"/>
    <w:rsid w:val="00C54841"/>
    <w:rsid w:val="00C54C5D"/>
    <w:rsid w:val="00C54D7F"/>
    <w:rsid w:val="00C55D71"/>
    <w:rsid w:val="00C56155"/>
    <w:rsid w:val="00C56879"/>
    <w:rsid w:val="00C56CEC"/>
    <w:rsid w:val="00C56F18"/>
    <w:rsid w:val="00C574D3"/>
    <w:rsid w:val="00C577E5"/>
    <w:rsid w:val="00C609C8"/>
    <w:rsid w:val="00C61B5B"/>
    <w:rsid w:val="00C627D4"/>
    <w:rsid w:val="00C633C9"/>
    <w:rsid w:val="00C63D80"/>
    <w:rsid w:val="00C64310"/>
    <w:rsid w:val="00C64A6B"/>
    <w:rsid w:val="00C64B17"/>
    <w:rsid w:val="00C64C3C"/>
    <w:rsid w:val="00C64E98"/>
    <w:rsid w:val="00C64EE4"/>
    <w:rsid w:val="00C65AF7"/>
    <w:rsid w:val="00C65B20"/>
    <w:rsid w:val="00C65E82"/>
    <w:rsid w:val="00C66093"/>
    <w:rsid w:val="00C6617D"/>
    <w:rsid w:val="00C66788"/>
    <w:rsid w:val="00C67397"/>
    <w:rsid w:val="00C6752B"/>
    <w:rsid w:val="00C7074E"/>
    <w:rsid w:val="00C71D5A"/>
    <w:rsid w:val="00C730A4"/>
    <w:rsid w:val="00C735B1"/>
    <w:rsid w:val="00C73886"/>
    <w:rsid w:val="00C7413A"/>
    <w:rsid w:val="00C742C0"/>
    <w:rsid w:val="00C74D35"/>
    <w:rsid w:val="00C75AB4"/>
    <w:rsid w:val="00C761A7"/>
    <w:rsid w:val="00C76423"/>
    <w:rsid w:val="00C76CBB"/>
    <w:rsid w:val="00C77462"/>
    <w:rsid w:val="00C775BF"/>
    <w:rsid w:val="00C77666"/>
    <w:rsid w:val="00C77DE2"/>
    <w:rsid w:val="00C77FFB"/>
    <w:rsid w:val="00C8043D"/>
    <w:rsid w:val="00C81469"/>
    <w:rsid w:val="00C815A7"/>
    <w:rsid w:val="00C819E5"/>
    <w:rsid w:val="00C81AED"/>
    <w:rsid w:val="00C81BE2"/>
    <w:rsid w:val="00C81E43"/>
    <w:rsid w:val="00C8289A"/>
    <w:rsid w:val="00C82998"/>
    <w:rsid w:val="00C82A0D"/>
    <w:rsid w:val="00C82A0F"/>
    <w:rsid w:val="00C82ADC"/>
    <w:rsid w:val="00C8399B"/>
    <w:rsid w:val="00C83D23"/>
    <w:rsid w:val="00C843D3"/>
    <w:rsid w:val="00C84E79"/>
    <w:rsid w:val="00C850BA"/>
    <w:rsid w:val="00C856CC"/>
    <w:rsid w:val="00C8598C"/>
    <w:rsid w:val="00C859B1"/>
    <w:rsid w:val="00C85AB6"/>
    <w:rsid w:val="00C85D24"/>
    <w:rsid w:val="00C85F74"/>
    <w:rsid w:val="00C860B5"/>
    <w:rsid w:val="00C861C1"/>
    <w:rsid w:val="00C865F8"/>
    <w:rsid w:val="00C866EF"/>
    <w:rsid w:val="00C868ED"/>
    <w:rsid w:val="00C86945"/>
    <w:rsid w:val="00C86954"/>
    <w:rsid w:val="00C86B62"/>
    <w:rsid w:val="00C86E08"/>
    <w:rsid w:val="00C87392"/>
    <w:rsid w:val="00C8788A"/>
    <w:rsid w:val="00C8792E"/>
    <w:rsid w:val="00C90CB7"/>
    <w:rsid w:val="00C90FAD"/>
    <w:rsid w:val="00C90FF9"/>
    <w:rsid w:val="00C91061"/>
    <w:rsid w:val="00C911E4"/>
    <w:rsid w:val="00C91219"/>
    <w:rsid w:val="00C9122E"/>
    <w:rsid w:val="00C9169F"/>
    <w:rsid w:val="00C91AD3"/>
    <w:rsid w:val="00C91BE5"/>
    <w:rsid w:val="00C91DA7"/>
    <w:rsid w:val="00C92D16"/>
    <w:rsid w:val="00C93024"/>
    <w:rsid w:val="00C93638"/>
    <w:rsid w:val="00C94257"/>
    <w:rsid w:val="00C94EDD"/>
    <w:rsid w:val="00C95178"/>
    <w:rsid w:val="00C95445"/>
    <w:rsid w:val="00C95F0A"/>
    <w:rsid w:val="00C960B1"/>
    <w:rsid w:val="00C961CF"/>
    <w:rsid w:val="00C961EC"/>
    <w:rsid w:val="00C9685F"/>
    <w:rsid w:val="00C96979"/>
    <w:rsid w:val="00C96EA9"/>
    <w:rsid w:val="00C97434"/>
    <w:rsid w:val="00C9771E"/>
    <w:rsid w:val="00C97D26"/>
    <w:rsid w:val="00CA0265"/>
    <w:rsid w:val="00CA0A8A"/>
    <w:rsid w:val="00CA0FD5"/>
    <w:rsid w:val="00CA10DA"/>
    <w:rsid w:val="00CA179B"/>
    <w:rsid w:val="00CA21FA"/>
    <w:rsid w:val="00CA248F"/>
    <w:rsid w:val="00CA2672"/>
    <w:rsid w:val="00CA2731"/>
    <w:rsid w:val="00CA2C36"/>
    <w:rsid w:val="00CA2CFE"/>
    <w:rsid w:val="00CA2D51"/>
    <w:rsid w:val="00CA360D"/>
    <w:rsid w:val="00CA3F12"/>
    <w:rsid w:val="00CA4279"/>
    <w:rsid w:val="00CA4629"/>
    <w:rsid w:val="00CA48AB"/>
    <w:rsid w:val="00CA5000"/>
    <w:rsid w:val="00CA5113"/>
    <w:rsid w:val="00CA62C8"/>
    <w:rsid w:val="00CA65C7"/>
    <w:rsid w:val="00CA6617"/>
    <w:rsid w:val="00CA6708"/>
    <w:rsid w:val="00CA6B5D"/>
    <w:rsid w:val="00CA6E98"/>
    <w:rsid w:val="00CA71DE"/>
    <w:rsid w:val="00CA727D"/>
    <w:rsid w:val="00CA7A2D"/>
    <w:rsid w:val="00CA7F6C"/>
    <w:rsid w:val="00CB07EA"/>
    <w:rsid w:val="00CB07FF"/>
    <w:rsid w:val="00CB0D4F"/>
    <w:rsid w:val="00CB0F66"/>
    <w:rsid w:val="00CB1C96"/>
    <w:rsid w:val="00CB2351"/>
    <w:rsid w:val="00CB273D"/>
    <w:rsid w:val="00CB2A40"/>
    <w:rsid w:val="00CB2D16"/>
    <w:rsid w:val="00CB30D4"/>
    <w:rsid w:val="00CB33D3"/>
    <w:rsid w:val="00CB37A9"/>
    <w:rsid w:val="00CB3917"/>
    <w:rsid w:val="00CB3B8D"/>
    <w:rsid w:val="00CB3DCF"/>
    <w:rsid w:val="00CB498D"/>
    <w:rsid w:val="00CB4F11"/>
    <w:rsid w:val="00CB4F28"/>
    <w:rsid w:val="00CB545B"/>
    <w:rsid w:val="00CB665F"/>
    <w:rsid w:val="00CB6FFC"/>
    <w:rsid w:val="00CC0FFA"/>
    <w:rsid w:val="00CC14A8"/>
    <w:rsid w:val="00CC1E96"/>
    <w:rsid w:val="00CC2218"/>
    <w:rsid w:val="00CC29DC"/>
    <w:rsid w:val="00CC29E7"/>
    <w:rsid w:val="00CC2BE4"/>
    <w:rsid w:val="00CC2C12"/>
    <w:rsid w:val="00CC2ED5"/>
    <w:rsid w:val="00CC319E"/>
    <w:rsid w:val="00CC3289"/>
    <w:rsid w:val="00CC3378"/>
    <w:rsid w:val="00CC353D"/>
    <w:rsid w:val="00CC36F3"/>
    <w:rsid w:val="00CC3E18"/>
    <w:rsid w:val="00CC4074"/>
    <w:rsid w:val="00CC40B2"/>
    <w:rsid w:val="00CC492D"/>
    <w:rsid w:val="00CC4B89"/>
    <w:rsid w:val="00CC50CE"/>
    <w:rsid w:val="00CC5416"/>
    <w:rsid w:val="00CC5466"/>
    <w:rsid w:val="00CC5511"/>
    <w:rsid w:val="00CC5AB8"/>
    <w:rsid w:val="00CC5FA4"/>
    <w:rsid w:val="00CC69C4"/>
    <w:rsid w:val="00CC6ADA"/>
    <w:rsid w:val="00CC6B41"/>
    <w:rsid w:val="00CC6D86"/>
    <w:rsid w:val="00CC771C"/>
    <w:rsid w:val="00CD001F"/>
    <w:rsid w:val="00CD013F"/>
    <w:rsid w:val="00CD04E8"/>
    <w:rsid w:val="00CD069C"/>
    <w:rsid w:val="00CD084F"/>
    <w:rsid w:val="00CD0BD3"/>
    <w:rsid w:val="00CD0DAA"/>
    <w:rsid w:val="00CD11E9"/>
    <w:rsid w:val="00CD1529"/>
    <w:rsid w:val="00CD1E47"/>
    <w:rsid w:val="00CD2006"/>
    <w:rsid w:val="00CD2DF4"/>
    <w:rsid w:val="00CD2EB4"/>
    <w:rsid w:val="00CD2EDF"/>
    <w:rsid w:val="00CD3048"/>
    <w:rsid w:val="00CD339D"/>
    <w:rsid w:val="00CD3C1E"/>
    <w:rsid w:val="00CD3C68"/>
    <w:rsid w:val="00CD40A6"/>
    <w:rsid w:val="00CD48A6"/>
    <w:rsid w:val="00CD4ECE"/>
    <w:rsid w:val="00CD510E"/>
    <w:rsid w:val="00CD51B3"/>
    <w:rsid w:val="00CD5567"/>
    <w:rsid w:val="00CD570B"/>
    <w:rsid w:val="00CD6598"/>
    <w:rsid w:val="00CD68BD"/>
    <w:rsid w:val="00CD6D08"/>
    <w:rsid w:val="00CD6E81"/>
    <w:rsid w:val="00CD6E90"/>
    <w:rsid w:val="00CD7BDF"/>
    <w:rsid w:val="00CE0045"/>
    <w:rsid w:val="00CE09B1"/>
    <w:rsid w:val="00CE0A11"/>
    <w:rsid w:val="00CE0F03"/>
    <w:rsid w:val="00CE2347"/>
    <w:rsid w:val="00CE298D"/>
    <w:rsid w:val="00CE2B1E"/>
    <w:rsid w:val="00CE2B42"/>
    <w:rsid w:val="00CE336F"/>
    <w:rsid w:val="00CE3689"/>
    <w:rsid w:val="00CE3E9B"/>
    <w:rsid w:val="00CE4333"/>
    <w:rsid w:val="00CE4DB0"/>
    <w:rsid w:val="00CE5023"/>
    <w:rsid w:val="00CE5367"/>
    <w:rsid w:val="00CE555A"/>
    <w:rsid w:val="00CE5813"/>
    <w:rsid w:val="00CE5E9D"/>
    <w:rsid w:val="00CE6047"/>
    <w:rsid w:val="00CE6246"/>
    <w:rsid w:val="00CE6562"/>
    <w:rsid w:val="00CE6887"/>
    <w:rsid w:val="00CE6A23"/>
    <w:rsid w:val="00CE7215"/>
    <w:rsid w:val="00CE7284"/>
    <w:rsid w:val="00CE772B"/>
    <w:rsid w:val="00CF011A"/>
    <w:rsid w:val="00CF06A6"/>
    <w:rsid w:val="00CF0C8C"/>
    <w:rsid w:val="00CF0D4C"/>
    <w:rsid w:val="00CF128B"/>
    <w:rsid w:val="00CF142C"/>
    <w:rsid w:val="00CF20A9"/>
    <w:rsid w:val="00CF28A5"/>
    <w:rsid w:val="00CF2B07"/>
    <w:rsid w:val="00CF3AE1"/>
    <w:rsid w:val="00CF439D"/>
    <w:rsid w:val="00CF458F"/>
    <w:rsid w:val="00CF464E"/>
    <w:rsid w:val="00CF497E"/>
    <w:rsid w:val="00CF4DC8"/>
    <w:rsid w:val="00CF4E9C"/>
    <w:rsid w:val="00CF4F02"/>
    <w:rsid w:val="00CF5257"/>
    <w:rsid w:val="00CF5E2A"/>
    <w:rsid w:val="00CF5EDB"/>
    <w:rsid w:val="00CF60AB"/>
    <w:rsid w:val="00CF6A12"/>
    <w:rsid w:val="00CF7413"/>
    <w:rsid w:val="00CF741F"/>
    <w:rsid w:val="00D000B9"/>
    <w:rsid w:val="00D0016B"/>
    <w:rsid w:val="00D007EC"/>
    <w:rsid w:val="00D008E0"/>
    <w:rsid w:val="00D00DAD"/>
    <w:rsid w:val="00D00F62"/>
    <w:rsid w:val="00D012B6"/>
    <w:rsid w:val="00D01593"/>
    <w:rsid w:val="00D015F4"/>
    <w:rsid w:val="00D01C95"/>
    <w:rsid w:val="00D01EB0"/>
    <w:rsid w:val="00D0235C"/>
    <w:rsid w:val="00D0243C"/>
    <w:rsid w:val="00D029D5"/>
    <w:rsid w:val="00D02C93"/>
    <w:rsid w:val="00D0381E"/>
    <w:rsid w:val="00D04252"/>
    <w:rsid w:val="00D04C9F"/>
    <w:rsid w:val="00D04F20"/>
    <w:rsid w:val="00D04F3B"/>
    <w:rsid w:val="00D05A6D"/>
    <w:rsid w:val="00D0631B"/>
    <w:rsid w:val="00D0633E"/>
    <w:rsid w:val="00D06531"/>
    <w:rsid w:val="00D06B87"/>
    <w:rsid w:val="00D072F3"/>
    <w:rsid w:val="00D07904"/>
    <w:rsid w:val="00D10089"/>
    <w:rsid w:val="00D10203"/>
    <w:rsid w:val="00D10245"/>
    <w:rsid w:val="00D10595"/>
    <w:rsid w:val="00D10B1B"/>
    <w:rsid w:val="00D11078"/>
    <w:rsid w:val="00D1110E"/>
    <w:rsid w:val="00D113B3"/>
    <w:rsid w:val="00D11A12"/>
    <w:rsid w:val="00D11B7B"/>
    <w:rsid w:val="00D12BFA"/>
    <w:rsid w:val="00D131B2"/>
    <w:rsid w:val="00D13272"/>
    <w:rsid w:val="00D1386A"/>
    <w:rsid w:val="00D13876"/>
    <w:rsid w:val="00D13AA3"/>
    <w:rsid w:val="00D14008"/>
    <w:rsid w:val="00D14468"/>
    <w:rsid w:val="00D14A18"/>
    <w:rsid w:val="00D14E09"/>
    <w:rsid w:val="00D1554E"/>
    <w:rsid w:val="00D15573"/>
    <w:rsid w:val="00D15B49"/>
    <w:rsid w:val="00D1640F"/>
    <w:rsid w:val="00D16E9C"/>
    <w:rsid w:val="00D17636"/>
    <w:rsid w:val="00D17A4D"/>
    <w:rsid w:val="00D17B45"/>
    <w:rsid w:val="00D2022F"/>
    <w:rsid w:val="00D206E0"/>
    <w:rsid w:val="00D20B25"/>
    <w:rsid w:val="00D20B2D"/>
    <w:rsid w:val="00D20F9D"/>
    <w:rsid w:val="00D212E0"/>
    <w:rsid w:val="00D213E0"/>
    <w:rsid w:val="00D21522"/>
    <w:rsid w:val="00D21A13"/>
    <w:rsid w:val="00D21E95"/>
    <w:rsid w:val="00D21F61"/>
    <w:rsid w:val="00D21F7D"/>
    <w:rsid w:val="00D22325"/>
    <w:rsid w:val="00D2254F"/>
    <w:rsid w:val="00D228D0"/>
    <w:rsid w:val="00D23047"/>
    <w:rsid w:val="00D23335"/>
    <w:rsid w:val="00D235D1"/>
    <w:rsid w:val="00D237CE"/>
    <w:rsid w:val="00D237E6"/>
    <w:rsid w:val="00D23AC7"/>
    <w:rsid w:val="00D24F26"/>
    <w:rsid w:val="00D2554F"/>
    <w:rsid w:val="00D25556"/>
    <w:rsid w:val="00D2560C"/>
    <w:rsid w:val="00D26021"/>
    <w:rsid w:val="00D26E1D"/>
    <w:rsid w:val="00D27387"/>
    <w:rsid w:val="00D27BC7"/>
    <w:rsid w:val="00D27FEF"/>
    <w:rsid w:val="00D3077D"/>
    <w:rsid w:val="00D30EDC"/>
    <w:rsid w:val="00D310B7"/>
    <w:rsid w:val="00D3185F"/>
    <w:rsid w:val="00D31982"/>
    <w:rsid w:val="00D31AF8"/>
    <w:rsid w:val="00D32006"/>
    <w:rsid w:val="00D32534"/>
    <w:rsid w:val="00D32915"/>
    <w:rsid w:val="00D32CB9"/>
    <w:rsid w:val="00D32FF3"/>
    <w:rsid w:val="00D33465"/>
    <w:rsid w:val="00D33500"/>
    <w:rsid w:val="00D336D7"/>
    <w:rsid w:val="00D33980"/>
    <w:rsid w:val="00D341B5"/>
    <w:rsid w:val="00D34E0A"/>
    <w:rsid w:val="00D34E3B"/>
    <w:rsid w:val="00D355B4"/>
    <w:rsid w:val="00D355D1"/>
    <w:rsid w:val="00D357D6"/>
    <w:rsid w:val="00D35AB0"/>
    <w:rsid w:val="00D360E2"/>
    <w:rsid w:val="00D36532"/>
    <w:rsid w:val="00D37239"/>
    <w:rsid w:val="00D37288"/>
    <w:rsid w:val="00D376C5"/>
    <w:rsid w:val="00D37831"/>
    <w:rsid w:val="00D402AE"/>
    <w:rsid w:val="00D40C35"/>
    <w:rsid w:val="00D40C63"/>
    <w:rsid w:val="00D40DC5"/>
    <w:rsid w:val="00D41014"/>
    <w:rsid w:val="00D410FC"/>
    <w:rsid w:val="00D41851"/>
    <w:rsid w:val="00D418EA"/>
    <w:rsid w:val="00D4196F"/>
    <w:rsid w:val="00D422E4"/>
    <w:rsid w:val="00D42BFC"/>
    <w:rsid w:val="00D42DB1"/>
    <w:rsid w:val="00D436BF"/>
    <w:rsid w:val="00D43AFF"/>
    <w:rsid w:val="00D440F6"/>
    <w:rsid w:val="00D449D4"/>
    <w:rsid w:val="00D44D20"/>
    <w:rsid w:val="00D44EAD"/>
    <w:rsid w:val="00D45402"/>
    <w:rsid w:val="00D4563B"/>
    <w:rsid w:val="00D458A1"/>
    <w:rsid w:val="00D45C2D"/>
    <w:rsid w:val="00D460BA"/>
    <w:rsid w:val="00D463E8"/>
    <w:rsid w:val="00D46B0F"/>
    <w:rsid w:val="00D46F1F"/>
    <w:rsid w:val="00D471F7"/>
    <w:rsid w:val="00D472A8"/>
    <w:rsid w:val="00D47915"/>
    <w:rsid w:val="00D47D07"/>
    <w:rsid w:val="00D504FF"/>
    <w:rsid w:val="00D507FD"/>
    <w:rsid w:val="00D50EB5"/>
    <w:rsid w:val="00D524E9"/>
    <w:rsid w:val="00D527B0"/>
    <w:rsid w:val="00D52BBA"/>
    <w:rsid w:val="00D52D80"/>
    <w:rsid w:val="00D53004"/>
    <w:rsid w:val="00D53E43"/>
    <w:rsid w:val="00D548E2"/>
    <w:rsid w:val="00D5516A"/>
    <w:rsid w:val="00D554C5"/>
    <w:rsid w:val="00D55AC9"/>
    <w:rsid w:val="00D55BE9"/>
    <w:rsid w:val="00D55C92"/>
    <w:rsid w:val="00D55F32"/>
    <w:rsid w:val="00D5611F"/>
    <w:rsid w:val="00D56151"/>
    <w:rsid w:val="00D5616B"/>
    <w:rsid w:val="00D56191"/>
    <w:rsid w:val="00D561DB"/>
    <w:rsid w:val="00D578AB"/>
    <w:rsid w:val="00D60809"/>
    <w:rsid w:val="00D60DEF"/>
    <w:rsid w:val="00D61A91"/>
    <w:rsid w:val="00D61B51"/>
    <w:rsid w:val="00D61E91"/>
    <w:rsid w:val="00D61EE2"/>
    <w:rsid w:val="00D62230"/>
    <w:rsid w:val="00D62364"/>
    <w:rsid w:val="00D62577"/>
    <w:rsid w:val="00D62A7F"/>
    <w:rsid w:val="00D62CF1"/>
    <w:rsid w:val="00D62CFD"/>
    <w:rsid w:val="00D63171"/>
    <w:rsid w:val="00D63B7C"/>
    <w:rsid w:val="00D641AD"/>
    <w:rsid w:val="00D648F3"/>
    <w:rsid w:val="00D649F7"/>
    <w:rsid w:val="00D64D82"/>
    <w:rsid w:val="00D652C1"/>
    <w:rsid w:val="00D655BA"/>
    <w:rsid w:val="00D656D5"/>
    <w:rsid w:val="00D656FA"/>
    <w:rsid w:val="00D65CB3"/>
    <w:rsid w:val="00D65CF3"/>
    <w:rsid w:val="00D66010"/>
    <w:rsid w:val="00D6608F"/>
    <w:rsid w:val="00D66BC3"/>
    <w:rsid w:val="00D7059D"/>
    <w:rsid w:val="00D705A1"/>
    <w:rsid w:val="00D70730"/>
    <w:rsid w:val="00D70A9E"/>
    <w:rsid w:val="00D70AAB"/>
    <w:rsid w:val="00D7172B"/>
    <w:rsid w:val="00D71740"/>
    <w:rsid w:val="00D717C6"/>
    <w:rsid w:val="00D71EE4"/>
    <w:rsid w:val="00D72693"/>
    <w:rsid w:val="00D72924"/>
    <w:rsid w:val="00D72D1C"/>
    <w:rsid w:val="00D73C53"/>
    <w:rsid w:val="00D73CF1"/>
    <w:rsid w:val="00D7457F"/>
    <w:rsid w:val="00D74BE9"/>
    <w:rsid w:val="00D74CAD"/>
    <w:rsid w:val="00D75159"/>
    <w:rsid w:val="00D7585C"/>
    <w:rsid w:val="00D75A00"/>
    <w:rsid w:val="00D75E36"/>
    <w:rsid w:val="00D75EA6"/>
    <w:rsid w:val="00D76A32"/>
    <w:rsid w:val="00D76D17"/>
    <w:rsid w:val="00D76E08"/>
    <w:rsid w:val="00D76E0C"/>
    <w:rsid w:val="00D777EC"/>
    <w:rsid w:val="00D77966"/>
    <w:rsid w:val="00D77AB1"/>
    <w:rsid w:val="00D77DB6"/>
    <w:rsid w:val="00D8067F"/>
    <w:rsid w:val="00D80929"/>
    <w:rsid w:val="00D80EE6"/>
    <w:rsid w:val="00D818D3"/>
    <w:rsid w:val="00D81A9F"/>
    <w:rsid w:val="00D81F8A"/>
    <w:rsid w:val="00D821E8"/>
    <w:rsid w:val="00D827E7"/>
    <w:rsid w:val="00D82B29"/>
    <w:rsid w:val="00D83091"/>
    <w:rsid w:val="00D833AD"/>
    <w:rsid w:val="00D833F9"/>
    <w:rsid w:val="00D838B3"/>
    <w:rsid w:val="00D83EE0"/>
    <w:rsid w:val="00D84082"/>
    <w:rsid w:val="00D8416A"/>
    <w:rsid w:val="00D84490"/>
    <w:rsid w:val="00D847BE"/>
    <w:rsid w:val="00D84CD5"/>
    <w:rsid w:val="00D84EC5"/>
    <w:rsid w:val="00D862FB"/>
    <w:rsid w:val="00D866F4"/>
    <w:rsid w:val="00D86AE8"/>
    <w:rsid w:val="00D8798C"/>
    <w:rsid w:val="00D87C75"/>
    <w:rsid w:val="00D905E9"/>
    <w:rsid w:val="00D90606"/>
    <w:rsid w:val="00D90B01"/>
    <w:rsid w:val="00D90DCD"/>
    <w:rsid w:val="00D90F98"/>
    <w:rsid w:val="00D91438"/>
    <w:rsid w:val="00D91755"/>
    <w:rsid w:val="00D91A5B"/>
    <w:rsid w:val="00D91A65"/>
    <w:rsid w:val="00D91C39"/>
    <w:rsid w:val="00D91C77"/>
    <w:rsid w:val="00D91F09"/>
    <w:rsid w:val="00D9200D"/>
    <w:rsid w:val="00D92250"/>
    <w:rsid w:val="00D9239D"/>
    <w:rsid w:val="00D92431"/>
    <w:rsid w:val="00D9255B"/>
    <w:rsid w:val="00D9275C"/>
    <w:rsid w:val="00D9297F"/>
    <w:rsid w:val="00D9299E"/>
    <w:rsid w:val="00D92FDD"/>
    <w:rsid w:val="00D9395F"/>
    <w:rsid w:val="00D939C0"/>
    <w:rsid w:val="00D94502"/>
    <w:rsid w:val="00D94644"/>
    <w:rsid w:val="00D94CFA"/>
    <w:rsid w:val="00D95210"/>
    <w:rsid w:val="00D95213"/>
    <w:rsid w:val="00D959CD"/>
    <w:rsid w:val="00D95B18"/>
    <w:rsid w:val="00D95BCC"/>
    <w:rsid w:val="00D95D08"/>
    <w:rsid w:val="00D95EBB"/>
    <w:rsid w:val="00D9617F"/>
    <w:rsid w:val="00D96305"/>
    <w:rsid w:val="00D96A87"/>
    <w:rsid w:val="00D96FF4"/>
    <w:rsid w:val="00D97017"/>
    <w:rsid w:val="00D9730D"/>
    <w:rsid w:val="00D976DB"/>
    <w:rsid w:val="00D97BBA"/>
    <w:rsid w:val="00D97FE5"/>
    <w:rsid w:val="00DA101E"/>
    <w:rsid w:val="00DA18C5"/>
    <w:rsid w:val="00DA22E3"/>
    <w:rsid w:val="00DA267F"/>
    <w:rsid w:val="00DA27AE"/>
    <w:rsid w:val="00DA2813"/>
    <w:rsid w:val="00DA2FCD"/>
    <w:rsid w:val="00DA4187"/>
    <w:rsid w:val="00DA480D"/>
    <w:rsid w:val="00DA4AF2"/>
    <w:rsid w:val="00DA5DCD"/>
    <w:rsid w:val="00DA61D3"/>
    <w:rsid w:val="00DA6C39"/>
    <w:rsid w:val="00DA6F3C"/>
    <w:rsid w:val="00DA71C8"/>
    <w:rsid w:val="00DA7283"/>
    <w:rsid w:val="00DA7789"/>
    <w:rsid w:val="00DA78FD"/>
    <w:rsid w:val="00DA7971"/>
    <w:rsid w:val="00DA7ECF"/>
    <w:rsid w:val="00DB05E8"/>
    <w:rsid w:val="00DB0BE9"/>
    <w:rsid w:val="00DB200D"/>
    <w:rsid w:val="00DB20B4"/>
    <w:rsid w:val="00DB22AA"/>
    <w:rsid w:val="00DB262F"/>
    <w:rsid w:val="00DB2808"/>
    <w:rsid w:val="00DB2985"/>
    <w:rsid w:val="00DB2E47"/>
    <w:rsid w:val="00DB2F01"/>
    <w:rsid w:val="00DB3011"/>
    <w:rsid w:val="00DB349D"/>
    <w:rsid w:val="00DB40FF"/>
    <w:rsid w:val="00DB41E2"/>
    <w:rsid w:val="00DB420B"/>
    <w:rsid w:val="00DB49FC"/>
    <w:rsid w:val="00DB4BB4"/>
    <w:rsid w:val="00DB4E07"/>
    <w:rsid w:val="00DB4F77"/>
    <w:rsid w:val="00DB5825"/>
    <w:rsid w:val="00DB5A5A"/>
    <w:rsid w:val="00DB5CAC"/>
    <w:rsid w:val="00DB5DA9"/>
    <w:rsid w:val="00DB5E71"/>
    <w:rsid w:val="00DB5F54"/>
    <w:rsid w:val="00DB61A3"/>
    <w:rsid w:val="00DB61F8"/>
    <w:rsid w:val="00DB65B1"/>
    <w:rsid w:val="00DB6C75"/>
    <w:rsid w:val="00DB6E83"/>
    <w:rsid w:val="00DB7292"/>
    <w:rsid w:val="00DB7514"/>
    <w:rsid w:val="00DB754E"/>
    <w:rsid w:val="00DB7652"/>
    <w:rsid w:val="00DB7BFC"/>
    <w:rsid w:val="00DB7F55"/>
    <w:rsid w:val="00DC006D"/>
    <w:rsid w:val="00DC0B25"/>
    <w:rsid w:val="00DC0CFA"/>
    <w:rsid w:val="00DC10A0"/>
    <w:rsid w:val="00DC1224"/>
    <w:rsid w:val="00DC14C2"/>
    <w:rsid w:val="00DC25F4"/>
    <w:rsid w:val="00DC28FC"/>
    <w:rsid w:val="00DC29C9"/>
    <w:rsid w:val="00DC349B"/>
    <w:rsid w:val="00DC364D"/>
    <w:rsid w:val="00DC3EB4"/>
    <w:rsid w:val="00DC3F55"/>
    <w:rsid w:val="00DC462F"/>
    <w:rsid w:val="00DC46A3"/>
    <w:rsid w:val="00DC47D4"/>
    <w:rsid w:val="00DC5160"/>
    <w:rsid w:val="00DC51CC"/>
    <w:rsid w:val="00DC56A0"/>
    <w:rsid w:val="00DC5DD5"/>
    <w:rsid w:val="00DC65C7"/>
    <w:rsid w:val="00DC6A41"/>
    <w:rsid w:val="00DC6B2F"/>
    <w:rsid w:val="00DC6D87"/>
    <w:rsid w:val="00DC7234"/>
    <w:rsid w:val="00DC73BE"/>
    <w:rsid w:val="00DC7554"/>
    <w:rsid w:val="00DC79E4"/>
    <w:rsid w:val="00DC7B55"/>
    <w:rsid w:val="00DC7D12"/>
    <w:rsid w:val="00DD06D1"/>
    <w:rsid w:val="00DD075D"/>
    <w:rsid w:val="00DD1117"/>
    <w:rsid w:val="00DD148C"/>
    <w:rsid w:val="00DD1716"/>
    <w:rsid w:val="00DD2341"/>
    <w:rsid w:val="00DD25C5"/>
    <w:rsid w:val="00DD261B"/>
    <w:rsid w:val="00DD28A1"/>
    <w:rsid w:val="00DD2948"/>
    <w:rsid w:val="00DD2D2F"/>
    <w:rsid w:val="00DD30D1"/>
    <w:rsid w:val="00DD33FC"/>
    <w:rsid w:val="00DD356B"/>
    <w:rsid w:val="00DD3B4C"/>
    <w:rsid w:val="00DD3D11"/>
    <w:rsid w:val="00DD3D6E"/>
    <w:rsid w:val="00DD46E2"/>
    <w:rsid w:val="00DD48C3"/>
    <w:rsid w:val="00DD4CB5"/>
    <w:rsid w:val="00DD4CDC"/>
    <w:rsid w:val="00DD5409"/>
    <w:rsid w:val="00DD5FAF"/>
    <w:rsid w:val="00DD61B3"/>
    <w:rsid w:val="00DD6F50"/>
    <w:rsid w:val="00DD7899"/>
    <w:rsid w:val="00DD7938"/>
    <w:rsid w:val="00DE0340"/>
    <w:rsid w:val="00DE03BC"/>
    <w:rsid w:val="00DE0878"/>
    <w:rsid w:val="00DE08B8"/>
    <w:rsid w:val="00DE0DD3"/>
    <w:rsid w:val="00DE189A"/>
    <w:rsid w:val="00DE2489"/>
    <w:rsid w:val="00DE25D3"/>
    <w:rsid w:val="00DE33DA"/>
    <w:rsid w:val="00DE378F"/>
    <w:rsid w:val="00DE3A10"/>
    <w:rsid w:val="00DE432E"/>
    <w:rsid w:val="00DE4666"/>
    <w:rsid w:val="00DE4FF9"/>
    <w:rsid w:val="00DE5934"/>
    <w:rsid w:val="00DE5B5D"/>
    <w:rsid w:val="00DE5CD2"/>
    <w:rsid w:val="00DE6111"/>
    <w:rsid w:val="00DE6223"/>
    <w:rsid w:val="00DE6C6F"/>
    <w:rsid w:val="00DE7227"/>
    <w:rsid w:val="00DE77B2"/>
    <w:rsid w:val="00DE79C1"/>
    <w:rsid w:val="00DE7B80"/>
    <w:rsid w:val="00DF00A7"/>
    <w:rsid w:val="00DF05BB"/>
    <w:rsid w:val="00DF07E4"/>
    <w:rsid w:val="00DF0DD4"/>
    <w:rsid w:val="00DF0DE3"/>
    <w:rsid w:val="00DF1300"/>
    <w:rsid w:val="00DF16EF"/>
    <w:rsid w:val="00DF2435"/>
    <w:rsid w:val="00DF260B"/>
    <w:rsid w:val="00DF2B5A"/>
    <w:rsid w:val="00DF2BFB"/>
    <w:rsid w:val="00DF2D88"/>
    <w:rsid w:val="00DF2EDB"/>
    <w:rsid w:val="00DF31B3"/>
    <w:rsid w:val="00DF3343"/>
    <w:rsid w:val="00DF3C01"/>
    <w:rsid w:val="00DF3F12"/>
    <w:rsid w:val="00DF3F6D"/>
    <w:rsid w:val="00DF4139"/>
    <w:rsid w:val="00DF4312"/>
    <w:rsid w:val="00DF43CB"/>
    <w:rsid w:val="00DF45DB"/>
    <w:rsid w:val="00DF45E9"/>
    <w:rsid w:val="00DF4C36"/>
    <w:rsid w:val="00DF4E70"/>
    <w:rsid w:val="00DF5A04"/>
    <w:rsid w:val="00DF6570"/>
    <w:rsid w:val="00DF67D1"/>
    <w:rsid w:val="00E0037F"/>
    <w:rsid w:val="00E00451"/>
    <w:rsid w:val="00E007D5"/>
    <w:rsid w:val="00E009C7"/>
    <w:rsid w:val="00E00AE1"/>
    <w:rsid w:val="00E00B64"/>
    <w:rsid w:val="00E00E56"/>
    <w:rsid w:val="00E00E89"/>
    <w:rsid w:val="00E01554"/>
    <w:rsid w:val="00E019DE"/>
    <w:rsid w:val="00E01B82"/>
    <w:rsid w:val="00E02960"/>
    <w:rsid w:val="00E02ECE"/>
    <w:rsid w:val="00E0312D"/>
    <w:rsid w:val="00E03338"/>
    <w:rsid w:val="00E03733"/>
    <w:rsid w:val="00E03915"/>
    <w:rsid w:val="00E03C55"/>
    <w:rsid w:val="00E04364"/>
    <w:rsid w:val="00E0500F"/>
    <w:rsid w:val="00E0550A"/>
    <w:rsid w:val="00E05949"/>
    <w:rsid w:val="00E06045"/>
    <w:rsid w:val="00E06329"/>
    <w:rsid w:val="00E06465"/>
    <w:rsid w:val="00E064AB"/>
    <w:rsid w:val="00E06B29"/>
    <w:rsid w:val="00E06C6C"/>
    <w:rsid w:val="00E07825"/>
    <w:rsid w:val="00E07935"/>
    <w:rsid w:val="00E07AC5"/>
    <w:rsid w:val="00E100A6"/>
    <w:rsid w:val="00E100B6"/>
    <w:rsid w:val="00E10705"/>
    <w:rsid w:val="00E109C9"/>
    <w:rsid w:val="00E10E9E"/>
    <w:rsid w:val="00E10EE5"/>
    <w:rsid w:val="00E10F64"/>
    <w:rsid w:val="00E1115A"/>
    <w:rsid w:val="00E11B26"/>
    <w:rsid w:val="00E12AF3"/>
    <w:rsid w:val="00E131FB"/>
    <w:rsid w:val="00E13902"/>
    <w:rsid w:val="00E141BB"/>
    <w:rsid w:val="00E15636"/>
    <w:rsid w:val="00E15744"/>
    <w:rsid w:val="00E15ECF"/>
    <w:rsid w:val="00E162D3"/>
    <w:rsid w:val="00E169C8"/>
    <w:rsid w:val="00E16CB2"/>
    <w:rsid w:val="00E17466"/>
    <w:rsid w:val="00E174EF"/>
    <w:rsid w:val="00E178AE"/>
    <w:rsid w:val="00E17C16"/>
    <w:rsid w:val="00E20478"/>
    <w:rsid w:val="00E209A8"/>
    <w:rsid w:val="00E219C0"/>
    <w:rsid w:val="00E21BE8"/>
    <w:rsid w:val="00E21FB3"/>
    <w:rsid w:val="00E21FC5"/>
    <w:rsid w:val="00E2284F"/>
    <w:rsid w:val="00E22984"/>
    <w:rsid w:val="00E22B8E"/>
    <w:rsid w:val="00E23088"/>
    <w:rsid w:val="00E2319F"/>
    <w:rsid w:val="00E234EF"/>
    <w:rsid w:val="00E23547"/>
    <w:rsid w:val="00E24760"/>
    <w:rsid w:val="00E24896"/>
    <w:rsid w:val="00E24A2B"/>
    <w:rsid w:val="00E253A8"/>
    <w:rsid w:val="00E254A3"/>
    <w:rsid w:val="00E2652F"/>
    <w:rsid w:val="00E27CFC"/>
    <w:rsid w:val="00E27D12"/>
    <w:rsid w:val="00E27EC0"/>
    <w:rsid w:val="00E3046C"/>
    <w:rsid w:val="00E304A8"/>
    <w:rsid w:val="00E3073C"/>
    <w:rsid w:val="00E30831"/>
    <w:rsid w:val="00E3121F"/>
    <w:rsid w:val="00E312F4"/>
    <w:rsid w:val="00E31DC6"/>
    <w:rsid w:val="00E32215"/>
    <w:rsid w:val="00E328E8"/>
    <w:rsid w:val="00E32D4C"/>
    <w:rsid w:val="00E32D5D"/>
    <w:rsid w:val="00E33389"/>
    <w:rsid w:val="00E33F80"/>
    <w:rsid w:val="00E34219"/>
    <w:rsid w:val="00E3453E"/>
    <w:rsid w:val="00E3477D"/>
    <w:rsid w:val="00E34C49"/>
    <w:rsid w:val="00E35980"/>
    <w:rsid w:val="00E35DE9"/>
    <w:rsid w:val="00E3616F"/>
    <w:rsid w:val="00E3640B"/>
    <w:rsid w:val="00E36642"/>
    <w:rsid w:val="00E367BE"/>
    <w:rsid w:val="00E36EF9"/>
    <w:rsid w:val="00E37516"/>
    <w:rsid w:val="00E375B5"/>
    <w:rsid w:val="00E378D8"/>
    <w:rsid w:val="00E37CF4"/>
    <w:rsid w:val="00E37E37"/>
    <w:rsid w:val="00E37E46"/>
    <w:rsid w:val="00E400EC"/>
    <w:rsid w:val="00E4054D"/>
    <w:rsid w:val="00E4114D"/>
    <w:rsid w:val="00E4140B"/>
    <w:rsid w:val="00E41649"/>
    <w:rsid w:val="00E41A25"/>
    <w:rsid w:val="00E41C90"/>
    <w:rsid w:val="00E41D84"/>
    <w:rsid w:val="00E42D6E"/>
    <w:rsid w:val="00E43211"/>
    <w:rsid w:val="00E43244"/>
    <w:rsid w:val="00E4348E"/>
    <w:rsid w:val="00E435A6"/>
    <w:rsid w:val="00E435D4"/>
    <w:rsid w:val="00E43CFB"/>
    <w:rsid w:val="00E443FE"/>
    <w:rsid w:val="00E447BB"/>
    <w:rsid w:val="00E44CDC"/>
    <w:rsid w:val="00E44D9F"/>
    <w:rsid w:val="00E44DA7"/>
    <w:rsid w:val="00E45092"/>
    <w:rsid w:val="00E45C28"/>
    <w:rsid w:val="00E464F6"/>
    <w:rsid w:val="00E46682"/>
    <w:rsid w:val="00E4699B"/>
    <w:rsid w:val="00E46EDF"/>
    <w:rsid w:val="00E47AE4"/>
    <w:rsid w:val="00E47E9C"/>
    <w:rsid w:val="00E50544"/>
    <w:rsid w:val="00E5067D"/>
    <w:rsid w:val="00E50995"/>
    <w:rsid w:val="00E509D4"/>
    <w:rsid w:val="00E50A68"/>
    <w:rsid w:val="00E50EF1"/>
    <w:rsid w:val="00E517EB"/>
    <w:rsid w:val="00E51C15"/>
    <w:rsid w:val="00E51E05"/>
    <w:rsid w:val="00E51F24"/>
    <w:rsid w:val="00E520DF"/>
    <w:rsid w:val="00E52563"/>
    <w:rsid w:val="00E52571"/>
    <w:rsid w:val="00E52607"/>
    <w:rsid w:val="00E5276F"/>
    <w:rsid w:val="00E530A0"/>
    <w:rsid w:val="00E5409F"/>
    <w:rsid w:val="00E5550C"/>
    <w:rsid w:val="00E55603"/>
    <w:rsid w:val="00E55880"/>
    <w:rsid w:val="00E558A1"/>
    <w:rsid w:val="00E56699"/>
    <w:rsid w:val="00E5695C"/>
    <w:rsid w:val="00E56A86"/>
    <w:rsid w:val="00E56EF6"/>
    <w:rsid w:val="00E57212"/>
    <w:rsid w:val="00E57261"/>
    <w:rsid w:val="00E5731C"/>
    <w:rsid w:val="00E574DE"/>
    <w:rsid w:val="00E57784"/>
    <w:rsid w:val="00E57D66"/>
    <w:rsid w:val="00E57DBE"/>
    <w:rsid w:val="00E57DC2"/>
    <w:rsid w:val="00E60719"/>
    <w:rsid w:val="00E608EC"/>
    <w:rsid w:val="00E60A12"/>
    <w:rsid w:val="00E60C27"/>
    <w:rsid w:val="00E611F0"/>
    <w:rsid w:val="00E6135F"/>
    <w:rsid w:val="00E6158B"/>
    <w:rsid w:val="00E61BC5"/>
    <w:rsid w:val="00E61E6B"/>
    <w:rsid w:val="00E61F0D"/>
    <w:rsid w:val="00E6297B"/>
    <w:rsid w:val="00E6353E"/>
    <w:rsid w:val="00E63636"/>
    <w:rsid w:val="00E63896"/>
    <w:rsid w:val="00E63B05"/>
    <w:rsid w:val="00E6409D"/>
    <w:rsid w:val="00E641F1"/>
    <w:rsid w:val="00E6429E"/>
    <w:rsid w:val="00E644ED"/>
    <w:rsid w:val="00E64955"/>
    <w:rsid w:val="00E64B32"/>
    <w:rsid w:val="00E64D48"/>
    <w:rsid w:val="00E65D85"/>
    <w:rsid w:val="00E6617E"/>
    <w:rsid w:val="00E66728"/>
    <w:rsid w:val="00E667BE"/>
    <w:rsid w:val="00E66D3E"/>
    <w:rsid w:val="00E67040"/>
    <w:rsid w:val="00E67395"/>
    <w:rsid w:val="00E6754E"/>
    <w:rsid w:val="00E675A7"/>
    <w:rsid w:val="00E6774A"/>
    <w:rsid w:val="00E67A5E"/>
    <w:rsid w:val="00E67DF1"/>
    <w:rsid w:val="00E67EB9"/>
    <w:rsid w:val="00E70C32"/>
    <w:rsid w:val="00E7112A"/>
    <w:rsid w:val="00E71168"/>
    <w:rsid w:val="00E712C2"/>
    <w:rsid w:val="00E71591"/>
    <w:rsid w:val="00E718EC"/>
    <w:rsid w:val="00E71C5B"/>
    <w:rsid w:val="00E72401"/>
    <w:rsid w:val="00E7242E"/>
    <w:rsid w:val="00E7266D"/>
    <w:rsid w:val="00E72D76"/>
    <w:rsid w:val="00E732F0"/>
    <w:rsid w:val="00E740C2"/>
    <w:rsid w:val="00E743BF"/>
    <w:rsid w:val="00E7464C"/>
    <w:rsid w:val="00E74D12"/>
    <w:rsid w:val="00E74EF9"/>
    <w:rsid w:val="00E757A5"/>
    <w:rsid w:val="00E7598C"/>
    <w:rsid w:val="00E75B76"/>
    <w:rsid w:val="00E76464"/>
    <w:rsid w:val="00E768F1"/>
    <w:rsid w:val="00E76DFE"/>
    <w:rsid w:val="00E77639"/>
    <w:rsid w:val="00E77BEF"/>
    <w:rsid w:val="00E804FD"/>
    <w:rsid w:val="00E8051A"/>
    <w:rsid w:val="00E80C85"/>
    <w:rsid w:val="00E81818"/>
    <w:rsid w:val="00E81E90"/>
    <w:rsid w:val="00E82351"/>
    <w:rsid w:val="00E824C4"/>
    <w:rsid w:val="00E826D1"/>
    <w:rsid w:val="00E82B1A"/>
    <w:rsid w:val="00E82D10"/>
    <w:rsid w:val="00E83632"/>
    <w:rsid w:val="00E840D6"/>
    <w:rsid w:val="00E84364"/>
    <w:rsid w:val="00E84484"/>
    <w:rsid w:val="00E8470D"/>
    <w:rsid w:val="00E84A2C"/>
    <w:rsid w:val="00E84A55"/>
    <w:rsid w:val="00E85195"/>
    <w:rsid w:val="00E853A7"/>
    <w:rsid w:val="00E85668"/>
    <w:rsid w:val="00E8571D"/>
    <w:rsid w:val="00E85EA8"/>
    <w:rsid w:val="00E864B2"/>
    <w:rsid w:val="00E86668"/>
    <w:rsid w:val="00E8752F"/>
    <w:rsid w:val="00E87757"/>
    <w:rsid w:val="00E87FE6"/>
    <w:rsid w:val="00E9024A"/>
    <w:rsid w:val="00E9052A"/>
    <w:rsid w:val="00E909DA"/>
    <w:rsid w:val="00E90C5C"/>
    <w:rsid w:val="00E91A60"/>
    <w:rsid w:val="00E91A95"/>
    <w:rsid w:val="00E9282B"/>
    <w:rsid w:val="00E92CBD"/>
    <w:rsid w:val="00E92FB6"/>
    <w:rsid w:val="00E93110"/>
    <w:rsid w:val="00E9316B"/>
    <w:rsid w:val="00E9323F"/>
    <w:rsid w:val="00E93261"/>
    <w:rsid w:val="00E932E8"/>
    <w:rsid w:val="00E93866"/>
    <w:rsid w:val="00E93CDF"/>
    <w:rsid w:val="00E94F39"/>
    <w:rsid w:val="00E955F8"/>
    <w:rsid w:val="00E95B73"/>
    <w:rsid w:val="00E96751"/>
    <w:rsid w:val="00E96AB0"/>
    <w:rsid w:val="00EA004E"/>
    <w:rsid w:val="00EA0FCB"/>
    <w:rsid w:val="00EA1911"/>
    <w:rsid w:val="00EA28D0"/>
    <w:rsid w:val="00EA2B3C"/>
    <w:rsid w:val="00EA2F2F"/>
    <w:rsid w:val="00EA401E"/>
    <w:rsid w:val="00EA4034"/>
    <w:rsid w:val="00EA447E"/>
    <w:rsid w:val="00EA4482"/>
    <w:rsid w:val="00EA48D0"/>
    <w:rsid w:val="00EA4987"/>
    <w:rsid w:val="00EA4A9E"/>
    <w:rsid w:val="00EA4F6C"/>
    <w:rsid w:val="00EA5509"/>
    <w:rsid w:val="00EA5B55"/>
    <w:rsid w:val="00EA5CBA"/>
    <w:rsid w:val="00EA6545"/>
    <w:rsid w:val="00EA71DE"/>
    <w:rsid w:val="00EA7608"/>
    <w:rsid w:val="00EA77BE"/>
    <w:rsid w:val="00EB013C"/>
    <w:rsid w:val="00EB0464"/>
    <w:rsid w:val="00EB0D44"/>
    <w:rsid w:val="00EB0DEF"/>
    <w:rsid w:val="00EB0FFA"/>
    <w:rsid w:val="00EB1077"/>
    <w:rsid w:val="00EB109C"/>
    <w:rsid w:val="00EB159F"/>
    <w:rsid w:val="00EB1612"/>
    <w:rsid w:val="00EB1838"/>
    <w:rsid w:val="00EB1EF4"/>
    <w:rsid w:val="00EB207C"/>
    <w:rsid w:val="00EB2413"/>
    <w:rsid w:val="00EB24EC"/>
    <w:rsid w:val="00EB2BFB"/>
    <w:rsid w:val="00EB2E61"/>
    <w:rsid w:val="00EB2F38"/>
    <w:rsid w:val="00EB3184"/>
    <w:rsid w:val="00EB349A"/>
    <w:rsid w:val="00EB36E4"/>
    <w:rsid w:val="00EB3958"/>
    <w:rsid w:val="00EB4324"/>
    <w:rsid w:val="00EB4608"/>
    <w:rsid w:val="00EB46E5"/>
    <w:rsid w:val="00EB4C41"/>
    <w:rsid w:val="00EB4D18"/>
    <w:rsid w:val="00EB54F9"/>
    <w:rsid w:val="00EB565A"/>
    <w:rsid w:val="00EB5AB7"/>
    <w:rsid w:val="00EB5B32"/>
    <w:rsid w:val="00EB5B6B"/>
    <w:rsid w:val="00EB5D48"/>
    <w:rsid w:val="00EB5F86"/>
    <w:rsid w:val="00EB635D"/>
    <w:rsid w:val="00EB71B1"/>
    <w:rsid w:val="00EB75AB"/>
    <w:rsid w:val="00EC0030"/>
    <w:rsid w:val="00EC14FB"/>
    <w:rsid w:val="00EC1DF3"/>
    <w:rsid w:val="00EC217C"/>
    <w:rsid w:val="00EC2319"/>
    <w:rsid w:val="00EC28EB"/>
    <w:rsid w:val="00EC2A73"/>
    <w:rsid w:val="00EC2E77"/>
    <w:rsid w:val="00EC2E99"/>
    <w:rsid w:val="00EC2ECE"/>
    <w:rsid w:val="00EC2EEA"/>
    <w:rsid w:val="00EC36B6"/>
    <w:rsid w:val="00EC38B9"/>
    <w:rsid w:val="00EC3CA6"/>
    <w:rsid w:val="00EC45B9"/>
    <w:rsid w:val="00EC4BFC"/>
    <w:rsid w:val="00EC51C6"/>
    <w:rsid w:val="00EC5650"/>
    <w:rsid w:val="00EC5AAB"/>
    <w:rsid w:val="00EC60BE"/>
    <w:rsid w:val="00EC64C3"/>
    <w:rsid w:val="00EC6AFA"/>
    <w:rsid w:val="00EC6BBF"/>
    <w:rsid w:val="00EC7082"/>
    <w:rsid w:val="00EC759B"/>
    <w:rsid w:val="00EC7605"/>
    <w:rsid w:val="00EC7AB2"/>
    <w:rsid w:val="00ED026E"/>
    <w:rsid w:val="00ED04A9"/>
    <w:rsid w:val="00ED09E6"/>
    <w:rsid w:val="00ED0D60"/>
    <w:rsid w:val="00ED1035"/>
    <w:rsid w:val="00ED157B"/>
    <w:rsid w:val="00ED1A41"/>
    <w:rsid w:val="00ED1AEB"/>
    <w:rsid w:val="00ED22DE"/>
    <w:rsid w:val="00ED2682"/>
    <w:rsid w:val="00ED2739"/>
    <w:rsid w:val="00ED2CC3"/>
    <w:rsid w:val="00ED3442"/>
    <w:rsid w:val="00ED3454"/>
    <w:rsid w:val="00ED466E"/>
    <w:rsid w:val="00ED4A80"/>
    <w:rsid w:val="00ED4CD4"/>
    <w:rsid w:val="00ED5176"/>
    <w:rsid w:val="00ED5B0F"/>
    <w:rsid w:val="00ED5CEA"/>
    <w:rsid w:val="00ED642A"/>
    <w:rsid w:val="00ED6E45"/>
    <w:rsid w:val="00ED7262"/>
    <w:rsid w:val="00ED76A7"/>
    <w:rsid w:val="00EE0674"/>
    <w:rsid w:val="00EE068C"/>
    <w:rsid w:val="00EE08B7"/>
    <w:rsid w:val="00EE0977"/>
    <w:rsid w:val="00EE12DE"/>
    <w:rsid w:val="00EE17E0"/>
    <w:rsid w:val="00EE2457"/>
    <w:rsid w:val="00EE26C7"/>
    <w:rsid w:val="00EE2C3B"/>
    <w:rsid w:val="00EE2D8B"/>
    <w:rsid w:val="00EE2F97"/>
    <w:rsid w:val="00EE359B"/>
    <w:rsid w:val="00EE3B28"/>
    <w:rsid w:val="00EE3DCB"/>
    <w:rsid w:val="00EE3F5A"/>
    <w:rsid w:val="00EE4259"/>
    <w:rsid w:val="00EE5322"/>
    <w:rsid w:val="00EE5461"/>
    <w:rsid w:val="00EE5AB2"/>
    <w:rsid w:val="00EE67E3"/>
    <w:rsid w:val="00EE7A20"/>
    <w:rsid w:val="00EF035B"/>
    <w:rsid w:val="00EF1879"/>
    <w:rsid w:val="00EF1F3E"/>
    <w:rsid w:val="00EF2A09"/>
    <w:rsid w:val="00EF2A8A"/>
    <w:rsid w:val="00EF2E82"/>
    <w:rsid w:val="00EF357E"/>
    <w:rsid w:val="00EF3B4B"/>
    <w:rsid w:val="00EF41CF"/>
    <w:rsid w:val="00EF43D8"/>
    <w:rsid w:val="00EF4A39"/>
    <w:rsid w:val="00EF4B46"/>
    <w:rsid w:val="00EF4B9A"/>
    <w:rsid w:val="00EF50A4"/>
    <w:rsid w:val="00EF52B7"/>
    <w:rsid w:val="00EF53C1"/>
    <w:rsid w:val="00EF5C19"/>
    <w:rsid w:val="00EF6630"/>
    <w:rsid w:val="00EF712D"/>
    <w:rsid w:val="00EF74A8"/>
    <w:rsid w:val="00EF7C24"/>
    <w:rsid w:val="00F001CA"/>
    <w:rsid w:val="00F00376"/>
    <w:rsid w:val="00F0098A"/>
    <w:rsid w:val="00F01711"/>
    <w:rsid w:val="00F01808"/>
    <w:rsid w:val="00F02232"/>
    <w:rsid w:val="00F02319"/>
    <w:rsid w:val="00F0244B"/>
    <w:rsid w:val="00F024E0"/>
    <w:rsid w:val="00F03124"/>
    <w:rsid w:val="00F033AB"/>
    <w:rsid w:val="00F0349C"/>
    <w:rsid w:val="00F04133"/>
    <w:rsid w:val="00F04386"/>
    <w:rsid w:val="00F044B8"/>
    <w:rsid w:val="00F0585A"/>
    <w:rsid w:val="00F06189"/>
    <w:rsid w:val="00F06A7A"/>
    <w:rsid w:val="00F06CA6"/>
    <w:rsid w:val="00F070B2"/>
    <w:rsid w:val="00F0753E"/>
    <w:rsid w:val="00F0768A"/>
    <w:rsid w:val="00F07A23"/>
    <w:rsid w:val="00F07AB6"/>
    <w:rsid w:val="00F07ABC"/>
    <w:rsid w:val="00F10346"/>
    <w:rsid w:val="00F1084B"/>
    <w:rsid w:val="00F1090D"/>
    <w:rsid w:val="00F1178B"/>
    <w:rsid w:val="00F118A7"/>
    <w:rsid w:val="00F11944"/>
    <w:rsid w:val="00F12173"/>
    <w:rsid w:val="00F124A5"/>
    <w:rsid w:val="00F1272E"/>
    <w:rsid w:val="00F12D79"/>
    <w:rsid w:val="00F14260"/>
    <w:rsid w:val="00F1435A"/>
    <w:rsid w:val="00F14479"/>
    <w:rsid w:val="00F1453B"/>
    <w:rsid w:val="00F1512D"/>
    <w:rsid w:val="00F154F4"/>
    <w:rsid w:val="00F161EC"/>
    <w:rsid w:val="00F1691C"/>
    <w:rsid w:val="00F16B90"/>
    <w:rsid w:val="00F171CD"/>
    <w:rsid w:val="00F17455"/>
    <w:rsid w:val="00F174F2"/>
    <w:rsid w:val="00F17F50"/>
    <w:rsid w:val="00F208F9"/>
    <w:rsid w:val="00F21031"/>
    <w:rsid w:val="00F210F5"/>
    <w:rsid w:val="00F21ACA"/>
    <w:rsid w:val="00F21B8C"/>
    <w:rsid w:val="00F21EF3"/>
    <w:rsid w:val="00F2239C"/>
    <w:rsid w:val="00F2240A"/>
    <w:rsid w:val="00F229A7"/>
    <w:rsid w:val="00F22DED"/>
    <w:rsid w:val="00F22F76"/>
    <w:rsid w:val="00F233A7"/>
    <w:rsid w:val="00F236D5"/>
    <w:rsid w:val="00F242A8"/>
    <w:rsid w:val="00F24668"/>
    <w:rsid w:val="00F24D2E"/>
    <w:rsid w:val="00F24DC3"/>
    <w:rsid w:val="00F2516D"/>
    <w:rsid w:val="00F256E8"/>
    <w:rsid w:val="00F25C81"/>
    <w:rsid w:val="00F26334"/>
    <w:rsid w:val="00F269AB"/>
    <w:rsid w:val="00F26BF3"/>
    <w:rsid w:val="00F26FA4"/>
    <w:rsid w:val="00F270C7"/>
    <w:rsid w:val="00F27813"/>
    <w:rsid w:val="00F27D72"/>
    <w:rsid w:val="00F27D80"/>
    <w:rsid w:val="00F27DE5"/>
    <w:rsid w:val="00F301CE"/>
    <w:rsid w:val="00F307D3"/>
    <w:rsid w:val="00F310C5"/>
    <w:rsid w:val="00F3146F"/>
    <w:rsid w:val="00F31594"/>
    <w:rsid w:val="00F3196B"/>
    <w:rsid w:val="00F31FCF"/>
    <w:rsid w:val="00F3210B"/>
    <w:rsid w:val="00F32436"/>
    <w:rsid w:val="00F32B50"/>
    <w:rsid w:val="00F32F98"/>
    <w:rsid w:val="00F3326E"/>
    <w:rsid w:val="00F3337A"/>
    <w:rsid w:val="00F3367F"/>
    <w:rsid w:val="00F33965"/>
    <w:rsid w:val="00F33EAF"/>
    <w:rsid w:val="00F340D5"/>
    <w:rsid w:val="00F34FD9"/>
    <w:rsid w:val="00F3543F"/>
    <w:rsid w:val="00F35ACE"/>
    <w:rsid w:val="00F35D52"/>
    <w:rsid w:val="00F36A59"/>
    <w:rsid w:val="00F36F09"/>
    <w:rsid w:val="00F36F14"/>
    <w:rsid w:val="00F370DA"/>
    <w:rsid w:val="00F37201"/>
    <w:rsid w:val="00F37283"/>
    <w:rsid w:val="00F3745A"/>
    <w:rsid w:val="00F3768B"/>
    <w:rsid w:val="00F37C28"/>
    <w:rsid w:val="00F405D8"/>
    <w:rsid w:val="00F40958"/>
    <w:rsid w:val="00F40EC0"/>
    <w:rsid w:val="00F411BF"/>
    <w:rsid w:val="00F415BA"/>
    <w:rsid w:val="00F418B3"/>
    <w:rsid w:val="00F41A09"/>
    <w:rsid w:val="00F41AE1"/>
    <w:rsid w:val="00F420C9"/>
    <w:rsid w:val="00F42299"/>
    <w:rsid w:val="00F42473"/>
    <w:rsid w:val="00F42614"/>
    <w:rsid w:val="00F42A13"/>
    <w:rsid w:val="00F434C2"/>
    <w:rsid w:val="00F4378A"/>
    <w:rsid w:val="00F43EC5"/>
    <w:rsid w:val="00F442B7"/>
    <w:rsid w:val="00F4456A"/>
    <w:rsid w:val="00F44878"/>
    <w:rsid w:val="00F44E35"/>
    <w:rsid w:val="00F45063"/>
    <w:rsid w:val="00F45B05"/>
    <w:rsid w:val="00F465DA"/>
    <w:rsid w:val="00F46E36"/>
    <w:rsid w:val="00F475FB"/>
    <w:rsid w:val="00F4769C"/>
    <w:rsid w:val="00F47732"/>
    <w:rsid w:val="00F477AF"/>
    <w:rsid w:val="00F47EDD"/>
    <w:rsid w:val="00F50060"/>
    <w:rsid w:val="00F50259"/>
    <w:rsid w:val="00F503F6"/>
    <w:rsid w:val="00F506A9"/>
    <w:rsid w:val="00F50769"/>
    <w:rsid w:val="00F509AE"/>
    <w:rsid w:val="00F50A46"/>
    <w:rsid w:val="00F50DD5"/>
    <w:rsid w:val="00F511DC"/>
    <w:rsid w:val="00F51925"/>
    <w:rsid w:val="00F51C2E"/>
    <w:rsid w:val="00F51D70"/>
    <w:rsid w:val="00F52302"/>
    <w:rsid w:val="00F530D9"/>
    <w:rsid w:val="00F5353E"/>
    <w:rsid w:val="00F53D21"/>
    <w:rsid w:val="00F545A6"/>
    <w:rsid w:val="00F54808"/>
    <w:rsid w:val="00F5487A"/>
    <w:rsid w:val="00F5488A"/>
    <w:rsid w:val="00F54B1F"/>
    <w:rsid w:val="00F54D15"/>
    <w:rsid w:val="00F54D66"/>
    <w:rsid w:val="00F55356"/>
    <w:rsid w:val="00F553ED"/>
    <w:rsid w:val="00F557FF"/>
    <w:rsid w:val="00F55834"/>
    <w:rsid w:val="00F5584C"/>
    <w:rsid w:val="00F55994"/>
    <w:rsid w:val="00F55B7C"/>
    <w:rsid w:val="00F55E4C"/>
    <w:rsid w:val="00F5604D"/>
    <w:rsid w:val="00F56334"/>
    <w:rsid w:val="00F56974"/>
    <w:rsid w:val="00F56B0B"/>
    <w:rsid w:val="00F56C54"/>
    <w:rsid w:val="00F57284"/>
    <w:rsid w:val="00F57442"/>
    <w:rsid w:val="00F5771C"/>
    <w:rsid w:val="00F57C0B"/>
    <w:rsid w:val="00F6022A"/>
    <w:rsid w:val="00F60431"/>
    <w:rsid w:val="00F6043F"/>
    <w:rsid w:val="00F60AFE"/>
    <w:rsid w:val="00F60C52"/>
    <w:rsid w:val="00F60D42"/>
    <w:rsid w:val="00F615CB"/>
    <w:rsid w:val="00F62EEA"/>
    <w:rsid w:val="00F62FF2"/>
    <w:rsid w:val="00F6345F"/>
    <w:rsid w:val="00F63AC9"/>
    <w:rsid w:val="00F6407E"/>
    <w:rsid w:val="00F64427"/>
    <w:rsid w:val="00F64D60"/>
    <w:rsid w:val="00F64F29"/>
    <w:rsid w:val="00F65831"/>
    <w:rsid w:val="00F65847"/>
    <w:rsid w:val="00F65971"/>
    <w:rsid w:val="00F65BE8"/>
    <w:rsid w:val="00F660E1"/>
    <w:rsid w:val="00F66434"/>
    <w:rsid w:val="00F669F3"/>
    <w:rsid w:val="00F66A2C"/>
    <w:rsid w:val="00F66C82"/>
    <w:rsid w:val="00F67425"/>
    <w:rsid w:val="00F67556"/>
    <w:rsid w:val="00F67601"/>
    <w:rsid w:val="00F67672"/>
    <w:rsid w:val="00F67E18"/>
    <w:rsid w:val="00F70320"/>
    <w:rsid w:val="00F70B9F"/>
    <w:rsid w:val="00F70C23"/>
    <w:rsid w:val="00F71782"/>
    <w:rsid w:val="00F71E90"/>
    <w:rsid w:val="00F723C5"/>
    <w:rsid w:val="00F72413"/>
    <w:rsid w:val="00F7277B"/>
    <w:rsid w:val="00F72FE3"/>
    <w:rsid w:val="00F731E2"/>
    <w:rsid w:val="00F734B0"/>
    <w:rsid w:val="00F7393D"/>
    <w:rsid w:val="00F73FA9"/>
    <w:rsid w:val="00F741D9"/>
    <w:rsid w:val="00F7428D"/>
    <w:rsid w:val="00F74F94"/>
    <w:rsid w:val="00F754CB"/>
    <w:rsid w:val="00F75AAE"/>
    <w:rsid w:val="00F75F63"/>
    <w:rsid w:val="00F75F9C"/>
    <w:rsid w:val="00F76160"/>
    <w:rsid w:val="00F7656A"/>
    <w:rsid w:val="00F76895"/>
    <w:rsid w:val="00F76965"/>
    <w:rsid w:val="00F76F6C"/>
    <w:rsid w:val="00F77815"/>
    <w:rsid w:val="00F77A34"/>
    <w:rsid w:val="00F8002A"/>
    <w:rsid w:val="00F802ED"/>
    <w:rsid w:val="00F80799"/>
    <w:rsid w:val="00F813C6"/>
    <w:rsid w:val="00F813F7"/>
    <w:rsid w:val="00F815D2"/>
    <w:rsid w:val="00F81862"/>
    <w:rsid w:val="00F820EA"/>
    <w:rsid w:val="00F8210E"/>
    <w:rsid w:val="00F82963"/>
    <w:rsid w:val="00F82FEC"/>
    <w:rsid w:val="00F83335"/>
    <w:rsid w:val="00F834A0"/>
    <w:rsid w:val="00F839F5"/>
    <w:rsid w:val="00F84058"/>
    <w:rsid w:val="00F842D0"/>
    <w:rsid w:val="00F8438A"/>
    <w:rsid w:val="00F84D97"/>
    <w:rsid w:val="00F8505A"/>
    <w:rsid w:val="00F853A9"/>
    <w:rsid w:val="00F853FB"/>
    <w:rsid w:val="00F85B7B"/>
    <w:rsid w:val="00F8611A"/>
    <w:rsid w:val="00F870F6"/>
    <w:rsid w:val="00F87AEE"/>
    <w:rsid w:val="00F87C81"/>
    <w:rsid w:val="00F87E77"/>
    <w:rsid w:val="00F87FA4"/>
    <w:rsid w:val="00F90C30"/>
    <w:rsid w:val="00F90E8D"/>
    <w:rsid w:val="00F9115E"/>
    <w:rsid w:val="00F9156C"/>
    <w:rsid w:val="00F916A5"/>
    <w:rsid w:val="00F91CEF"/>
    <w:rsid w:val="00F92117"/>
    <w:rsid w:val="00F921D0"/>
    <w:rsid w:val="00F93569"/>
    <w:rsid w:val="00F93A84"/>
    <w:rsid w:val="00F93B13"/>
    <w:rsid w:val="00F93C5B"/>
    <w:rsid w:val="00F93DDD"/>
    <w:rsid w:val="00F93FAE"/>
    <w:rsid w:val="00F94900"/>
    <w:rsid w:val="00F94985"/>
    <w:rsid w:val="00F94E85"/>
    <w:rsid w:val="00F95332"/>
    <w:rsid w:val="00F95636"/>
    <w:rsid w:val="00F95E49"/>
    <w:rsid w:val="00F968AE"/>
    <w:rsid w:val="00F96D24"/>
    <w:rsid w:val="00F97112"/>
    <w:rsid w:val="00F972B8"/>
    <w:rsid w:val="00F9746C"/>
    <w:rsid w:val="00F97F1A"/>
    <w:rsid w:val="00F97F22"/>
    <w:rsid w:val="00FA02AF"/>
    <w:rsid w:val="00FA0B73"/>
    <w:rsid w:val="00FA0CCF"/>
    <w:rsid w:val="00FA12B5"/>
    <w:rsid w:val="00FA12CD"/>
    <w:rsid w:val="00FA2BD5"/>
    <w:rsid w:val="00FA2D6D"/>
    <w:rsid w:val="00FA2DBF"/>
    <w:rsid w:val="00FA2EA4"/>
    <w:rsid w:val="00FA3106"/>
    <w:rsid w:val="00FA314E"/>
    <w:rsid w:val="00FA32BA"/>
    <w:rsid w:val="00FA33A8"/>
    <w:rsid w:val="00FA35A0"/>
    <w:rsid w:val="00FA3B55"/>
    <w:rsid w:val="00FA3D7B"/>
    <w:rsid w:val="00FA4261"/>
    <w:rsid w:val="00FA47EE"/>
    <w:rsid w:val="00FA49B6"/>
    <w:rsid w:val="00FA4F75"/>
    <w:rsid w:val="00FA577E"/>
    <w:rsid w:val="00FA5BF8"/>
    <w:rsid w:val="00FA63B9"/>
    <w:rsid w:val="00FA6559"/>
    <w:rsid w:val="00FA699D"/>
    <w:rsid w:val="00FA6C9A"/>
    <w:rsid w:val="00FA716B"/>
    <w:rsid w:val="00FA7225"/>
    <w:rsid w:val="00FA76F8"/>
    <w:rsid w:val="00FA78BF"/>
    <w:rsid w:val="00FA79DD"/>
    <w:rsid w:val="00FB01FC"/>
    <w:rsid w:val="00FB0289"/>
    <w:rsid w:val="00FB0521"/>
    <w:rsid w:val="00FB0932"/>
    <w:rsid w:val="00FB131E"/>
    <w:rsid w:val="00FB1E60"/>
    <w:rsid w:val="00FB237C"/>
    <w:rsid w:val="00FB2ED8"/>
    <w:rsid w:val="00FB33ED"/>
    <w:rsid w:val="00FB361F"/>
    <w:rsid w:val="00FB396D"/>
    <w:rsid w:val="00FB3F70"/>
    <w:rsid w:val="00FB46F8"/>
    <w:rsid w:val="00FB47E2"/>
    <w:rsid w:val="00FB4AB7"/>
    <w:rsid w:val="00FB4ADA"/>
    <w:rsid w:val="00FB593B"/>
    <w:rsid w:val="00FB5B0C"/>
    <w:rsid w:val="00FB5C45"/>
    <w:rsid w:val="00FB633F"/>
    <w:rsid w:val="00FB696C"/>
    <w:rsid w:val="00FB6AA3"/>
    <w:rsid w:val="00FB6AEC"/>
    <w:rsid w:val="00FB71A0"/>
    <w:rsid w:val="00FB73E2"/>
    <w:rsid w:val="00FB7554"/>
    <w:rsid w:val="00FB7861"/>
    <w:rsid w:val="00FB7A2F"/>
    <w:rsid w:val="00FC0139"/>
    <w:rsid w:val="00FC1382"/>
    <w:rsid w:val="00FC173A"/>
    <w:rsid w:val="00FC1940"/>
    <w:rsid w:val="00FC247F"/>
    <w:rsid w:val="00FC2FE7"/>
    <w:rsid w:val="00FC332D"/>
    <w:rsid w:val="00FC3506"/>
    <w:rsid w:val="00FC4023"/>
    <w:rsid w:val="00FC49A8"/>
    <w:rsid w:val="00FC4B9A"/>
    <w:rsid w:val="00FC4F28"/>
    <w:rsid w:val="00FC5169"/>
    <w:rsid w:val="00FC5363"/>
    <w:rsid w:val="00FC5963"/>
    <w:rsid w:val="00FC5F67"/>
    <w:rsid w:val="00FC628D"/>
    <w:rsid w:val="00FC62F7"/>
    <w:rsid w:val="00FC630D"/>
    <w:rsid w:val="00FC64F4"/>
    <w:rsid w:val="00FC651B"/>
    <w:rsid w:val="00FC6642"/>
    <w:rsid w:val="00FC6F31"/>
    <w:rsid w:val="00FC6F7D"/>
    <w:rsid w:val="00FC71EE"/>
    <w:rsid w:val="00FC7BD6"/>
    <w:rsid w:val="00FD0020"/>
    <w:rsid w:val="00FD008D"/>
    <w:rsid w:val="00FD03DC"/>
    <w:rsid w:val="00FD1593"/>
    <w:rsid w:val="00FD1D12"/>
    <w:rsid w:val="00FD1FCF"/>
    <w:rsid w:val="00FD2463"/>
    <w:rsid w:val="00FD317B"/>
    <w:rsid w:val="00FD3557"/>
    <w:rsid w:val="00FD3AAD"/>
    <w:rsid w:val="00FD3B2F"/>
    <w:rsid w:val="00FD497D"/>
    <w:rsid w:val="00FD4D72"/>
    <w:rsid w:val="00FD4D8B"/>
    <w:rsid w:val="00FD5110"/>
    <w:rsid w:val="00FD528D"/>
    <w:rsid w:val="00FD54E0"/>
    <w:rsid w:val="00FD5567"/>
    <w:rsid w:val="00FD673D"/>
    <w:rsid w:val="00FD6B3C"/>
    <w:rsid w:val="00FD77F6"/>
    <w:rsid w:val="00FD782C"/>
    <w:rsid w:val="00FD784F"/>
    <w:rsid w:val="00FD7869"/>
    <w:rsid w:val="00FD7BA6"/>
    <w:rsid w:val="00FD7C20"/>
    <w:rsid w:val="00FD7F22"/>
    <w:rsid w:val="00FD7F59"/>
    <w:rsid w:val="00FE0BBF"/>
    <w:rsid w:val="00FE1272"/>
    <w:rsid w:val="00FE12F4"/>
    <w:rsid w:val="00FE1609"/>
    <w:rsid w:val="00FE1668"/>
    <w:rsid w:val="00FE247B"/>
    <w:rsid w:val="00FE2ABE"/>
    <w:rsid w:val="00FE2B9C"/>
    <w:rsid w:val="00FE2D6B"/>
    <w:rsid w:val="00FE2E91"/>
    <w:rsid w:val="00FE3287"/>
    <w:rsid w:val="00FE37E2"/>
    <w:rsid w:val="00FE3826"/>
    <w:rsid w:val="00FE3EA9"/>
    <w:rsid w:val="00FE427B"/>
    <w:rsid w:val="00FE4E57"/>
    <w:rsid w:val="00FE4F52"/>
    <w:rsid w:val="00FE503A"/>
    <w:rsid w:val="00FE5EE3"/>
    <w:rsid w:val="00FE5F0D"/>
    <w:rsid w:val="00FE62C4"/>
    <w:rsid w:val="00FE6332"/>
    <w:rsid w:val="00FE6870"/>
    <w:rsid w:val="00FE6EA8"/>
    <w:rsid w:val="00FE708E"/>
    <w:rsid w:val="00FE7367"/>
    <w:rsid w:val="00FE7547"/>
    <w:rsid w:val="00FE7714"/>
    <w:rsid w:val="00FE7BCF"/>
    <w:rsid w:val="00FF0005"/>
    <w:rsid w:val="00FF01C4"/>
    <w:rsid w:val="00FF0687"/>
    <w:rsid w:val="00FF0AAA"/>
    <w:rsid w:val="00FF0E89"/>
    <w:rsid w:val="00FF0EC1"/>
    <w:rsid w:val="00FF0FF5"/>
    <w:rsid w:val="00FF1085"/>
    <w:rsid w:val="00FF1AB7"/>
    <w:rsid w:val="00FF22BD"/>
    <w:rsid w:val="00FF3279"/>
    <w:rsid w:val="00FF3D85"/>
    <w:rsid w:val="00FF3EE1"/>
    <w:rsid w:val="00FF461F"/>
    <w:rsid w:val="00FF47C2"/>
    <w:rsid w:val="00FF4AC2"/>
    <w:rsid w:val="00FF4C5C"/>
    <w:rsid w:val="00FF53C7"/>
    <w:rsid w:val="00FF58A5"/>
    <w:rsid w:val="00FF6DF5"/>
    <w:rsid w:val="00FF718A"/>
    <w:rsid w:val="00FF729A"/>
    <w:rsid w:val="00FF73F9"/>
    <w:rsid w:val="00FF7992"/>
    <w:rsid w:val="00FF79F0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D4D"/>
    <w:pPr>
      <w:spacing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F44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4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5</Words>
  <Characters>30</Characters>
  <Application>Microsoft Office Outlook</Application>
  <DocSecurity>0</DocSecurity>
  <Lines>0</Lines>
  <Paragraphs>0</Paragraphs>
  <ScaleCrop>false</ScaleCrop>
  <Company>Kraftway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Islamova.Farida</dc:creator>
  <cp:keywords/>
  <dc:description/>
  <cp:lastModifiedBy>Paradise</cp:lastModifiedBy>
  <cp:revision>2</cp:revision>
  <dcterms:created xsi:type="dcterms:W3CDTF">2014-09-05T19:09:00Z</dcterms:created>
  <dcterms:modified xsi:type="dcterms:W3CDTF">2014-09-05T19:09:00Z</dcterms:modified>
</cp:coreProperties>
</file>